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93062899" w:displacedByCustomXml="next"/>
    <w:bookmarkEnd w:id="0" w:displacedByCustomXml="next"/>
    <w:sdt>
      <w:sdtPr>
        <w:id w:val="1539011006"/>
        <w:docPartObj>
          <w:docPartGallery w:val="Cover Pages"/>
          <w:docPartUnique/>
        </w:docPartObj>
      </w:sdtPr>
      <w:sdtEndPr/>
      <w:sdtContent>
        <w:p w:rsidR="00E801FB" w:rsidRPr="00E801FB" w:rsidRDefault="004E3583" w:rsidP="00E801FB">
          <w:pPr>
            <w:rPr>
              <w:rFonts w:asciiTheme="majorHAnsi" w:hAnsiTheme="majorHAnsi"/>
              <w:sz w:val="28"/>
              <w:szCs w:val="28"/>
            </w:rPr>
          </w:pPr>
          <w:r w:rsidRPr="004E3583">
            <w:rPr>
              <w:rFonts w:asciiTheme="majorHAnsi" w:hAnsiTheme="majorHAnsi"/>
              <w:noProof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27520" behindDoc="0" locked="0" layoutInCell="1" allowOverlap="1" wp14:anchorId="085AF7D4" wp14:editId="35DD7AA3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60000" cy="10692000"/>
                    <wp:effectExtent l="0" t="0" r="3175" b="0"/>
                    <wp:wrapNone/>
                    <wp:docPr id="244" name="Group 2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60000" cy="10692000"/>
                              <a:chOff x="0" y="0"/>
                              <a:chExt cx="7559675" cy="10691495"/>
                            </a:xfrm>
                          </wpg:grpSpPr>
                          <pic:pic xmlns:pic="http://schemas.openxmlformats.org/drawingml/2006/picture">
                            <pic:nvPicPr>
                              <pic:cNvPr id="245" name="Picture 245" descr="Background patter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9675" cy="10691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46" name="Group 4"/>
                            <wpg:cNvGrpSpPr/>
                            <wpg:grpSpPr bwMode="auto">
                              <a:xfrm>
                                <a:off x="5972175" y="714375"/>
                                <a:ext cx="1090800" cy="666000"/>
                                <a:chOff x="0" y="0"/>
                                <a:chExt cx="3522" cy="2156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4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1" y="212"/>
                                  <a:ext cx="2059" cy="1176"/>
                                </a:xfrm>
                                <a:custGeom>
                                  <a:avLst/>
                                  <a:gdLst>
                                    <a:gd name="T0" fmla="*/ 735 w 867"/>
                                    <a:gd name="T1" fmla="*/ 0 h 495"/>
                                    <a:gd name="T2" fmla="*/ 729 w 867"/>
                                    <a:gd name="T3" fmla="*/ 5 h 495"/>
                                    <a:gd name="T4" fmla="*/ 394 w 867"/>
                                    <a:gd name="T5" fmla="*/ 180 h 495"/>
                                    <a:gd name="T6" fmla="*/ 394 w 867"/>
                                    <a:gd name="T7" fmla="*/ 180 h 495"/>
                                    <a:gd name="T8" fmla="*/ 0 w 867"/>
                                    <a:gd name="T9" fmla="*/ 419 h 495"/>
                                    <a:gd name="T10" fmla="*/ 132 w 867"/>
                                    <a:gd name="T11" fmla="*/ 495 h 495"/>
                                    <a:gd name="T12" fmla="*/ 524 w 867"/>
                                    <a:gd name="T13" fmla="*/ 265 h 495"/>
                                    <a:gd name="T14" fmla="*/ 867 w 867"/>
                                    <a:gd name="T15" fmla="*/ 76 h 495"/>
                                    <a:gd name="T16" fmla="*/ 735 w 867"/>
                                    <a:gd name="T17" fmla="*/ 0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67" h="495">
                                      <a:moveTo>
                                        <a:pt x="735" y="0"/>
                                      </a:moveTo>
                                      <a:cubicBezTo>
                                        <a:pt x="729" y="5"/>
                                        <a:pt x="729" y="5"/>
                                        <a:pt x="729" y="5"/>
                                      </a:cubicBezTo>
                                      <a:cubicBezTo>
                                        <a:pt x="636" y="94"/>
                                        <a:pt x="524" y="153"/>
                                        <a:pt x="394" y="180"/>
                                      </a:cubicBezTo>
                                      <a:cubicBezTo>
                                        <a:pt x="394" y="180"/>
                                        <a:pt x="394" y="180"/>
                                        <a:pt x="394" y="180"/>
                                      </a:cubicBezTo>
                                      <a:cubicBezTo>
                                        <a:pt x="233" y="214"/>
                                        <a:pt x="101" y="294"/>
                                        <a:pt x="0" y="419"/>
                                      </a:cubicBezTo>
                                      <a:cubicBezTo>
                                        <a:pt x="132" y="495"/>
                                        <a:pt x="132" y="495"/>
                                        <a:pt x="132" y="495"/>
                                      </a:cubicBezTo>
                                      <a:cubicBezTo>
                                        <a:pt x="228" y="380"/>
                                        <a:pt x="361" y="302"/>
                                        <a:pt x="524" y="265"/>
                                      </a:cubicBezTo>
                                      <a:cubicBezTo>
                                        <a:pt x="659" y="235"/>
                                        <a:pt x="774" y="171"/>
                                        <a:pt x="867" y="76"/>
                                      </a:cubicBezTo>
                                      <a:lnTo>
                                        <a:pt x="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" y="0"/>
                                  <a:ext cx="2045" cy="1172"/>
                                </a:xfrm>
                                <a:custGeom>
                                  <a:avLst/>
                                  <a:gdLst>
                                    <a:gd name="T0" fmla="*/ 734 w 861"/>
                                    <a:gd name="T1" fmla="*/ 0 h 493"/>
                                    <a:gd name="T2" fmla="*/ 407 w 861"/>
                                    <a:gd name="T3" fmla="*/ 154 h 493"/>
                                    <a:gd name="T4" fmla="*/ 0 w 861"/>
                                    <a:gd name="T5" fmla="*/ 420 h 493"/>
                                    <a:gd name="T6" fmla="*/ 127 w 861"/>
                                    <a:gd name="T7" fmla="*/ 493 h 493"/>
                                    <a:gd name="T8" fmla="*/ 540 w 861"/>
                                    <a:gd name="T9" fmla="*/ 241 h 493"/>
                                    <a:gd name="T10" fmla="*/ 861 w 861"/>
                                    <a:gd name="T11" fmla="*/ 74 h 493"/>
                                    <a:gd name="T12" fmla="*/ 734 w 861"/>
                                    <a:gd name="T13" fmla="*/ 0 h 4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61" h="493">
                                      <a:moveTo>
                                        <a:pt x="734" y="0"/>
                                      </a:moveTo>
                                      <a:cubicBezTo>
                                        <a:pt x="734" y="0"/>
                                        <a:pt x="659" y="96"/>
                                        <a:pt x="407" y="154"/>
                                      </a:cubicBezTo>
                                      <a:cubicBezTo>
                                        <a:pt x="131" y="217"/>
                                        <a:pt x="7" y="410"/>
                                        <a:pt x="0" y="420"/>
                                      </a:cubicBezTo>
                                      <a:cubicBezTo>
                                        <a:pt x="127" y="493"/>
                                        <a:pt x="127" y="493"/>
                                        <a:pt x="127" y="493"/>
                                      </a:cubicBezTo>
                                      <a:cubicBezTo>
                                        <a:pt x="212" y="387"/>
                                        <a:pt x="344" y="282"/>
                                        <a:pt x="540" y="241"/>
                                      </a:cubicBezTo>
                                      <a:cubicBezTo>
                                        <a:pt x="683" y="211"/>
                                        <a:pt x="787" y="145"/>
                                        <a:pt x="861" y="74"/>
                                      </a:cubicBezTo>
                                      <a:lnTo>
                                        <a:pt x="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24" cy="965"/>
                                </a:xfrm>
                                <a:custGeom>
                                  <a:avLst/>
                                  <a:gdLst>
                                    <a:gd name="T0" fmla="*/ 601 w 726"/>
                                    <a:gd name="T1" fmla="*/ 0 h 406"/>
                                    <a:gd name="T2" fmla="*/ 447 w 726"/>
                                    <a:gd name="T3" fmla="*/ 45 h 406"/>
                                    <a:gd name="T4" fmla="*/ 19 w 726"/>
                                    <a:gd name="T5" fmla="*/ 304 h 406"/>
                                    <a:gd name="T6" fmla="*/ 0 w 726"/>
                                    <a:gd name="T7" fmla="*/ 330 h 406"/>
                                    <a:gd name="T8" fmla="*/ 131 w 726"/>
                                    <a:gd name="T9" fmla="*/ 406 h 406"/>
                                    <a:gd name="T10" fmla="*/ 132 w 726"/>
                                    <a:gd name="T11" fmla="*/ 404 h 406"/>
                                    <a:gd name="T12" fmla="*/ 556 w 726"/>
                                    <a:gd name="T13" fmla="*/ 126 h 406"/>
                                    <a:gd name="T14" fmla="*/ 726 w 726"/>
                                    <a:gd name="T15" fmla="*/ 72 h 406"/>
                                    <a:gd name="T16" fmla="*/ 601 w 726"/>
                                    <a:gd name="T17" fmla="*/ 0 h 4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6" h="406">
                                      <a:moveTo>
                                        <a:pt x="601" y="0"/>
                                      </a:moveTo>
                                      <a:cubicBezTo>
                                        <a:pt x="555" y="22"/>
                                        <a:pt x="500" y="35"/>
                                        <a:pt x="447" y="45"/>
                                      </a:cubicBezTo>
                                      <a:cubicBezTo>
                                        <a:pt x="229" y="88"/>
                                        <a:pt x="94" y="210"/>
                                        <a:pt x="19" y="304"/>
                                      </a:cubicBezTo>
                                      <a:cubicBezTo>
                                        <a:pt x="12" y="313"/>
                                        <a:pt x="6" y="321"/>
                                        <a:pt x="0" y="330"/>
                                      </a:cubicBezTo>
                                      <a:cubicBezTo>
                                        <a:pt x="131" y="406"/>
                                        <a:pt x="131" y="406"/>
                                        <a:pt x="131" y="406"/>
                                      </a:cubicBezTo>
                                      <a:cubicBezTo>
                                        <a:pt x="132" y="404"/>
                                        <a:pt x="132" y="404"/>
                                        <a:pt x="132" y="404"/>
                                      </a:cubicBezTo>
                                      <a:cubicBezTo>
                                        <a:pt x="156" y="368"/>
                                        <a:pt x="286" y="188"/>
                                        <a:pt x="556" y="126"/>
                                      </a:cubicBezTo>
                                      <a:cubicBezTo>
                                        <a:pt x="626" y="110"/>
                                        <a:pt x="682" y="91"/>
                                        <a:pt x="726" y="72"/>
                                      </a:cubicBezTo>
                                      <a:lnTo>
                                        <a:pt x="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0" y="426"/>
                                  <a:ext cx="1829" cy="962"/>
                                </a:xfrm>
                                <a:custGeom>
                                  <a:avLst/>
                                  <a:gdLst>
                                    <a:gd name="T0" fmla="*/ 640 w 770"/>
                                    <a:gd name="T1" fmla="*/ 0 h 405"/>
                                    <a:gd name="T2" fmla="*/ 635 w 770"/>
                                    <a:gd name="T3" fmla="*/ 5 h 405"/>
                                    <a:gd name="T4" fmla="*/ 279 w 770"/>
                                    <a:gd name="T5" fmla="*/ 203 h 405"/>
                                    <a:gd name="T6" fmla="*/ 0 w 770"/>
                                    <a:gd name="T7" fmla="*/ 329 h 405"/>
                                    <a:gd name="T8" fmla="*/ 131 w 770"/>
                                    <a:gd name="T9" fmla="*/ 405 h 405"/>
                                    <a:gd name="T10" fmla="*/ 393 w 770"/>
                                    <a:gd name="T11" fmla="*/ 288 h 405"/>
                                    <a:gd name="T12" fmla="*/ 770 w 770"/>
                                    <a:gd name="T13" fmla="*/ 76 h 405"/>
                                    <a:gd name="T14" fmla="*/ 640 w 770"/>
                                    <a:gd name="T15" fmla="*/ 0 h 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70" h="405">
                                      <a:moveTo>
                                        <a:pt x="640" y="0"/>
                                      </a:moveTo>
                                      <a:cubicBezTo>
                                        <a:pt x="635" y="5"/>
                                        <a:pt x="635" y="5"/>
                                        <a:pt x="635" y="5"/>
                                      </a:cubicBezTo>
                                      <a:cubicBezTo>
                                        <a:pt x="539" y="105"/>
                                        <a:pt x="419" y="171"/>
                                        <a:pt x="279" y="203"/>
                                      </a:cubicBezTo>
                                      <a:cubicBezTo>
                                        <a:pt x="171" y="227"/>
                                        <a:pt x="78" y="269"/>
                                        <a:pt x="0" y="329"/>
                                      </a:cubicBezTo>
                                      <a:cubicBezTo>
                                        <a:pt x="131" y="405"/>
                                        <a:pt x="131" y="405"/>
                                        <a:pt x="131" y="405"/>
                                      </a:cubicBezTo>
                                      <a:cubicBezTo>
                                        <a:pt x="198" y="354"/>
                                        <a:pt x="284" y="311"/>
                                        <a:pt x="393" y="288"/>
                                      </a:cubicBezTo>
                                      <a:cubicBezTo>
                                        <a:pt x="545" y="254"/>
                                        <a:pt x="672" y="183"/>
                                        <a:pt x="770" y="76"/>
                                      </a:cubicBezTo>
                                      <a:lnTo>
                                        <a:pt x="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1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9" y="640"/>
                                  <a:ext cx="1323" cy="748"/>
                                </a:xfrm>
                                <a:custGeom>
                                  <a:avLst/>
                                  <a:gdLst>
                                    <a:gd name="T0" fmla="*/ 430 w 557"/>
                                    <a:gd name="T1" fmla="*/ 0 h 315"/>
                                    <a:gd name="T2" fmla="*/ 425 w 557"/>
                                    <a:gd name="T3" fmla="*/ 5 h 315"/>
                                    <a:gd name="T4" fmla="*/ 33 w 557"/>
                                    <a:gd name="T5" fmla="*/ 226 h 315"/>
                                    <a:gd name="T6" fmla="*/ 0 w 557"/>
                                    <a:gd name="T7" fmla="*/ 233 h 315"/>
                                    <a:gd name="T8" fmla="*/ 141 w 557"/>
                                    <a:gd name="T9" fmla="*/ 315 h 315"/>
                                    <a:gd name="T10" fmla="*/ 141 w 557"/>
                                    <a:gd name="T11" fmla="*/ 315 h 315"/>
                                    <a:gd name="T12" fmla="*/ 557 w 557"/>
                                    <a:gd name="T13" fmla="*/ 74 h 315"/>
                                    <a:gd name="T14" fmla="*/ 430 w 557"/>
                                    <a:gd name="T15" fmla="*/ 0 h 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57" h="315">
                                      <a:moveTo>
                                        <a:pt x="430" y="0"/>
                                      </a:moveTo>
                                      <a:cubicBezTo>
                                        <a:pt x="425" y="5"/>
                                        <a:pt x="425" y="5"/>
                                        <a:pt x="425" y="5"/>
                                      </a:cubicBezTo>
                                      <a:cubicBezTo>
                                        <a:pt x="323" y="117"/>
                                        <a:pt x="191" y="191"/>
                                        <a:pt x="33" y="226"/>
                                      </a:cubicBezTo>
                                      <a:cubicBezTo>
                                        <a:pt x="22" y="228"/>
                                        <a:pt x="11" y="231"/>
                                        <a:pt x="0" y="233"/>
                                      </a:cubicBezTo>
                                      <a:cubicBezTo>
                                        <a:pt x="141" y="315"/>
                                        <a:pt x="141" y="315"/>
                                        <a:pt x="141" y="315"/>
                                      </a:cubicBezTo>
                                      <a:cubicBezTo>
                                        <a:pt x="141" y="315"/>
                                        <a:pt x="141" y="315"/>
                                        <a:pt x="141" y="315"/>
                                      </a:cubicBezTo>
                                      <a:cubicBezTo>
                                        <a:pt x="217" y="299"/>
                                        <a:pt x="421" y="243"/>
                                        <a:pt x="557" y="74"/>
                                      </a:cubicBezTo>
                                      <a:lnTo>
                                        <a:pt x="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2" name="Freeform 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6" y="1617"/>
                                  <a:ext cx="373" cy="413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0 h 174"/>
                                    <a:gd name="T2" fmla="*/ 97 w 157"/>
                                    <a:gd name="T3" fmla="*/ 0 h 174"/>
                                    <a:gd name="T4" fmla="*/ 151 w 157"/>
                                    <a:gd name="T5" fmla="*/ 46 h 174"/>
                                    <a:gd name="T6" fmla="*/ 133 w 157"/>
                                    <a:gd name="T7" fmla="*/ 80 h 174"/>
                                    <a:gd name="T8" fmla="*/ 133 w 157"/>
                                    <a:gd name="T9" fmla="*/ 81 h 174"/>
                                    <a:gd name="T10" fmla="*/ 157 w 157"/>
                                    <a:gd name="T11" fmla="*/ 121 h 174"/>
                                    <a:gd name="T12" fmla="*/ 89 w 157"/>
                                    <a:gd name="T13" fmla="*/ 174 h 174"/>
                                    <a:gd name="T14" fmla="*/ 1 w 157"/>
                                    <a:gd name="T15" fmla="*/ 174 h 174"/>
                                    <a:gd name="T16" fmla="*/ 0 w 157"/>
                                    <a:gd name="T17" fmla="*/ 0 h 174"/>
                                    <a:gd name="T18" fmla="*/ 89 w 157"/>
                                    <a:gd name="T19" fmla="*/ 68 h 174"/>
                                    <a:gd name="T20" fmla="*/ 107 w 157"/>
                                    <a:gd name="T21" fmla="*/ 51 h 174"/>
                                    <a:gd name="T22" fmla="*/ 89 w 157"/>
                                    <a:gd name="T23" fmla="*/ 37 h 174"/>
                                    <a:gd name="T24" fmla="*/ 43 w 157"/>
                                    <a:gd name="T25" fmla="*/ 37 h 174"/>
                                    <a:gd name="T26" fmla="*/ 43 w 157"/>
                                    <a:gd name="T27" fmla="*/ 68 h 174"/>
                                    <a:gd name="T28" fmla="*/ 89 w 157"/>
                                    <a:gd name="T29" fmla="*/ 68 h 174"/>
                                    <a:gd name="T30" fmla="*/ 94 w 157"/>
                                    <a:gd name="T31" fmla="*/ 137 h 174"/>
                                    <a:gd name="T32" fmla="*/ 114 w 157"/>
                                    <a:gd name="T33" fmla="*/ 119 h 174"/>
                                    <a:gd name="T34" fmla="*/ 93 w 157"/>
                                    <a:gd name="T35" fmla="*/ 102 h 174"/>
                                    <a:gd name="T36" fmla="*/ 43 w 157"/>
                                    <a:gd name="T37" fmla="*/ 102 h 174"/>
                                    <a:gd name="T38" fmla="*/ 43 w 157"/>
                                    <a:gd name="T39" fmla="*/ 137 h 174"/>
                                    <a:gd name="T40" fmla="*/ 94 w 157"/>
                                    <a:gd name="T41" fmla="*/ 137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7" h="174">
                                      <a:moveTo>
                                        <a:pt x="0" y="0"/>
                                      </a:moveTo>
                                      <a:cubicBezTo>
                                        <a:pt x="97" y="0"/>
                                        <a:pt x="97" y="0"/>
                                        <a:pt x="97" y="0"/>
                                      </a:cubicBezTo>
                                      <a:cubicBezTo>
                                        <a:pt x="128" y="0"/>
                                        <a:pt x="151" y="19"/>
                                        <a:pt x="151" y="46"/>
                                      </a:cubicBezTo>
                                      <a:cubicBezTo>
                                        <a:pt x="151" y="60"/>
                                        <a:pt x="144" y="73"/>
                                        <a:pt x="133" y="80"/>
                                      </a:cubicBezTo>
                                      <a:cubicBezTo>
                                        <a:pt x="133" y="81"/>
                                        <a:pt x="133" y="81"/>
                                        <a:pt x="133" y="81"/>
                                      </a:cubicBezTo>
                                      <a:cubicBezTo>
                                        <a:pt x="148" y="88"/>
                                        <a:pt x="157" y="103"/>
                                        <a:pt x="157" y="121"/>
                                      </a:cubicBezTo>
                                      <a:cubicBezTo>
                                        <a:pt x="157" y="156"/>
                                        <a:pt x="135" y="174"/>
                                        <a:pt x="89" y="174"/>
                                      </a:cubicBezTo>
                                      <a:cubicBezTo>
                                        <a:pt x="1" y="174"/>
                                        <a:pt x="1" y="174"/>
                                        <a:pt x="1" y="17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9" y="68"/>
                                      </a:moveTo>
                                      <a:cubicBezTo>
                                        <a:pt x="101" y="68"/>
                                        <a:pt x="107" y="62"/>
                                        <a:pt x="107" y="51"/>
                                      </a:cubicBezTo>
                                      <a:cubicBezTo>
                                        <a:pt x="107" y="42"/>
                                        <a:pt x="101" y="37"/>
                                        <a:pt x="89" y="37"/>
                                      </a:cubicBezTo>
                                      <a:cubicBezTo>
                                        <a:pt x="43" y="37"/>
                                        <a:pt x="43" y="37"/>
                                        <a:pt x="43" y="37"/>
                                      </a:cubicBezTo>
                                      <a:cubicBezTo>
                                        <a:pt x="43" y="68"/>
                                        <a:pt x="43" y="68"/>
                                        <a:pt x="43" y="68"/>
                                      </a:cubicBezTo>
                                      <a:lnTo>
                                        <a:pt x="89" y="68"/>
                                      </a:lnTo>
                                      <a:close/>
                                      <a:moveTo>
                                        <a:pt x="94" y="137"/>
                                      </a:moveTo>
                                      <a:cubicBezTo>
                                        <a:pt x="107" y="137"/>
                                        <a:pt x="114" y="131"/>
                                        <a:pt x="114" y="119"/>
                                      </a:cubicBezTo>
                                      <a:cubicBezTo>
                                        <a:pt x="114" y="108"/>
                                        <a:pt x="106" y="102"/>
                                        <a:pt x="93" y="102"/>
                                      </a:cubicBezTo>
                                      <a:cubicBezTo>
                                        <a:pt x="43" y="102"/>
                                        <a:pt x="43" y="102"/>
                                        <a:pt x="43" y="102"/>
                                      </a:cubicBezTo>
                                      <a:cubicBezTo>
                                        <a:pt x="43" y="137"/>
                                        <a:pt x="43" y="137"/>
                                        <a:pt x="43" y="137"/>
                                      </a:cubicBezTo>
                                      <a:lnTo>
                                        <a:pt x="94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3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" y="1617"/>
                                  <a:ext cx="102" cy="413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" y="1721"/>
                                  <a:ext cx="342" cy="319"/>
                                </a:xfrm>
                                <a:custGeom>
                                  <a:avLst/>
                                  <a:gdLst>
                                    <a:gd name="T0" fmla="*/ 0 w 144"/>
                                    <a:gd name="T1" fmla="*/ 0 h 134"/>
                                    <a:gd name="T2" fmla="*/ 43 w 144"/>
                                    <a:gd name="T3" fmla="*/ 0 h 134"/>
                                    <a:gd name="T4" fmla="*/ 43 w 144"/>
                                    <a:gd name="T5" fmla="*/ 67 h 134"/>
                                    <a:gd name="T6" fmla="*/ 71 w 144"/>
                                    <a:gd name="T7" fmla="*/ 96 h 134"/>
                                    <a:gd name="T8" fmla="*/ 102 w 144"/>
                                    <a:gd name="T9" fmla="*/ 67 h 134"/>
                                    <a:gd name="T10" fmla="*/ 102 w 144"/>
                                    <a:gd name="T11" fmla="*/ 0 h 134"/>
                                    <a:gd name="T12" fmla="*/ 144 w 144"/>
                                    <a:gd name="T13" fmla="*/ 0 h 134"/>
                                    <a:gd name="T14" fmla="*/ 144 w 144"/>
                                    <a:gd name="T15" fmla="*/ 130 h 134"/>
                                    <a:gd name="T16" fmla="*/ 103 w 144"/>
                                    <a:gd name="T17" fmla="*/ 130 h 134"/>
                                    <a:gd name="T18" fmla="*/ 103 w 144"/>
                                    <a:gd name="T19" fmla="*/ 118 h 134"/>
                                    <a:gd name="T20" fmla="*/ 102 w 144"/>
                                    <a:gd name="T21" fmla="*/ 118 h 134"/>
                                    <a:gd name="T22" fmla="*/ 60 w 144"/>
                                    <a:gd name="T23" fmla="*/ 134 h 134"/>
                                    <a:gd name="T24" fmla="*/ 16 w 144"/>
                                    <a:gd name="T25" fmla="*/ 118 h 134"/>
                                    <a:gd name="T26" fmla="*/ 0 w 144"/>
                                    <a:gd name="T27" fmla="*/ 76 h 134"/>
                                    <a:gd name="T28" fmla="*/ 0 w 144"/>
                                    <a:gd name="T29" fmla="*/ 0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44" h="134">
                                      <a:moveTo>
                                        <a:pt x="0" y="0"/>
                                      </a:moveTo>
                                      <a:cubicBezTo>
                                        <a:pt x="43" y="0"/>
                                        <a:pt x="43" y="0"/>
                                        <a:pt x="43" y="0"/>
                                      </a:cubicBezTo>
                                      <a:cubicBezTo>
                                        <a:pt x="43" y="67"/>
                                        <a:pt x="43" y="67"/>
                                        <a:pt x="43" y="67"/>
                                      </a:cubicBezTo>
                                      <a:cubicBezTo>
                                        <a:pt x="43" y="86"/>
                                        <a:pt x="51" y="96"/>
                                        <a:pt x="71" y="96"/>
                                      </a:cubicBezTo>
                                      <a:cubicBezTo>
                                        <a:pt x="89" y="96"/>
                                        <a:pt x="102" y="84"/>
                                        <a:pt x="102" y="67"/>
                                      </a:cubicBezTo>
                                      <a:cubicBezTo>
                                        <a:pt x="102" y="0"/>
                                        <a:pt x="102" y="0"/>
                                        <a:pt x="102" y="0"/>
                                      </a:cubicBezTo>
                                      <a:cubicBezTo>
                                        <a:pt x="144" y="0"/>
                                        <a:pt x="144" y="0"/>
                                        <a:pt x="144" y="0"/>
                                      </a:cubicBezTo>
                                      <a:cubicBezTo>
                                        <a:pt x="144" y="130"/>
                                        <a:pt x="144" y="130"/>
                                        <a:pt x="144" y="130"/>
                                      </a:cubicBezTo>
                                      <a:cubicBezTo>
                                        <a:pt x="103" y="130"/>
                                        <a:pt x="103" y="130"/>
                                        <a:pt x="103" y="130"/>
                                      </a:cubicBezTo>
                                      <a:cubicBezTo>
                                        <a:pt x="103" y="118"/>
                                        <a:pt x="103" y="118"/>
                                        <a:pt x="103" y="118"/>
                                      </a:cubicBezTo>
                                      <a:cubicBezTo>
                                        <a:pt x="102" y="118"/>
                                        <a:pt x="102" y="118"/>
                                        <a:pt x="102" y="118"/>
                                      </a:cubicBezTo>
                                      <a:cubicBezTo>
                                        <a:pt x="92" y="129"/>
                                        <a:pt x="78" y="134"/>
                                        <a:pt x="60" y="134"/>
                                      </a:cubicBezTo>
                                      <a:cubicBezTo>
                                        <a:pt x="41" y="134"/>
                                        <a:pt x="27" y="129"/>
                                        <a:pt x="16" y="118"/>
                                      </a:cubicBezTo>
                                      <a:cubicBezTo>
                                        <a:pt x="6" y="108"/>
                                        <a:pt x="0" y="93"/>
                                        <a:pt x="0" y="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5" name="Freeform 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06" y="1709"/>
                                  <a:ext cx="350" cy="333"/>
                                </a:xfrm>
                                <a:custGeom>
                                  <a:avLst/>
                                  <a:gdLst>
                                    <a:gd name="T0" fmla="*/ 74 w 147"/>
                                    <a:gd name="T1" fmla="*/ 1 h 140"/>
                                    <a:gd name="T2" fmla="*/ 147 w 147"/>
                                    <a:gd name="T3" fmla="*/ 71 h 140"/>
                                    <a:gd name="T4" fmla="*/ 147 w 147"/>
                                    <a:gd name="T5" fmla="*/ 83 h 140"/>
                                    <a:gd name="T6" fmla="*/ 42 w 147"/>
                                    <a:gd name="T7" fmla="*/ 83 h 140"/>
                                    <a:gd name="T8" fmla="*/ 77 w 147"/>
                                    <a:gd name="T9" fmla="*/ 107 h 140"/>
                                    <a:gd name="T10" fmla="*/ 116 w 147"/>
                                    <a:gd name="T11" fmla="*/ 88 h 140"/>
                                    <a:gd name="T12" fmla="*/ 139 w 147"/>
                                    <a:gd name="T13" fmla="*/ 115 h 140"/>
                                    <a:gd name="T14" fmla="*/ 75 w 147"/>
                                    <a:gd name="T15" fmla="*/ 140 h 140"/>
                                    <a:gd name="T16" fmla="*/ 0 w 147"/>
                                    <a:gd name="T17" fmla="*/ 71 h 140"/>
                                    <a:gd name="T18" fmla="*/ 74 w 147"/>
                                    <a:gd name="T19" fmla="*/ 1 h 140"/>
                                    <a:gd name="T20" fmla="*/ 106 w 147"/>
                                    <a:gd name="T21" fmla="*/ 55 h 140"/>
                                    <a:gd name="T22" fmla="*/ 74 w 147"/>
                                    <a:gd name="T23" fmla="*/ 33 h 140"/>
                                    <a:gd name="T24" fmla="*/ 43 w 147"/>
                                    <a:gd name="T25" fmla="*/ 55 h 140"/>
                                    <a:gd name="T26" fmla="*/ 106 w 147"/>
                                    <a:gd name="T27" fmla="*/ 55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47" h="140">
                                      <a:moveTo>
                                        <a:pt x="74" y="1"/>
                                      </a:moveTo>
                                      <a:cubicBezTo>
                                        <a:pt x="116" y="1"/>
                                        <a:pt x="147" y="31"/>
                                        <a:pt x="147" y="71"/>
                                      </a:cubicBezTo>
                                      <a:cubicBezTo>
                                        <a:pt x="147" y="83"/>
                                        <a:pt x="147" y="83"/>
                                        <a:pt x="147" y="83"/>
                                      </a:cubicBezTo>
                                      <a:cubicBezTo>
                                        <a:pt x="42" y="83"/>
                                        <a:pt x="42" y="83"/>
                                        <a:pt x="42" y="83"/>
                                      </a:cubicBezTo>
                                      <a:cubicBezTo>
                                        <a:pt x="44" y="98"/>
                                        <a:pt x="56" y="107"/>
                                        <a:pt x="77" y="107"/>
                                      </a:cubicBezTo>
                                      <a:cubicBezTo>
                                        <a:pt x="90" y="107"/>
                                        <a:pt x="103" y="100"/>
                                        <a:pt x="116" y="88"/>
                                      </a:cubicBezTo>
                                      <a:cubicBezTo>
                                        <a:pt x="139" y="115"/>
                                        <a:pt x="139" y="115"/>
                                        <a:pt x="139" y="115"/>
                                      </a:cubicBezTo>
                                      <a:cubicBezTo>
                                        <a:pt x="122" y="132"/>
                                        <a:pt x="102" y="140"/>
                                        <a:pt x="75" y="140"/>
                                      </a:cubicBezTo>
                                      <a:cubicBezTo>
                                        <a:pt x="30" y="140"/>
                                        <a:pt x="0" y="112"/>
                                        <a:pt x="0" y="71"/>
                                      </a:cubicBezTo>
                                      <a:cubicBezTo>
                                        <a:pt x="0" y="32"/>
                                        <a:pt x="32" y="0"/>
                                        <a:pt x="74" y="1"/>
                                      </a:cubicBezTo>
                                      <a:close/>
                                      <a:moveTo>
                                        <a:pt x="106" y="55"/>
                                      </a:moveTo>
                                      <a:cubicBezTo>
                                        <a:pt x="104" y="41"/>
                                        <a:pt x="92" y="33"/>
                                        <a:pt x="74" y="33"/>
                                      </a:cubicBezTo>
                                      <a:cubicBezTo>
                                        <a:pt x="57" y="33"/>
                                        <a:pt x="44" y="42"/>
                                        <a:pt x="43" y="55"/>
                                      </a:cubicBezTo>
                                      <a:lnTo>
                                        <a:pt x="106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7" y="1617"/>
                                  <a:ext cx="382" cy="425"/>
                                </a:xfrm>
                                <a:custGeom>
                                  <a:avLst/>
                                  <a:gdLst>
                                    <a:gd name="T0" fmla="*/ 41 w 161"/>
                                    <a:gd name="T1" fmla="*/ 110 h 179"/>
                                    <a:gd name="T2" fmla="*/ 86 w 161"/>
                                    <a:gd name="T3" fmla="*/ 144 h 179"/>
                                    <a:gd name="T4" fmla="*/ 118 w 161"/>
                                    <a:gd name="T5" fmla="*/ 127 h 179"/>
                                    <a:gd name="T6" fmla="*/ 68 w 161"/>
                                    <a:gd name="T7" fmla="*/ 103 h 179"/>
                                    <a:gd name="T8" fmla="*/ 6 w 161"/>
                                    <a:gd name="T9" fmla="*/ 51 h 179"/>
                                    <a:gd name="T10" fmla="*/ 76 w 161"/>
                                    <a:gd name="T11" fmla="*/ 0 h 179"/>
                                    <a:gd name="T12" fmla="*/ 156 w 161"/>
                                    <a:gd name="T13" fmla="*/ 52 h 179"/>
                                    <a:gd name="T14" fmla="*/ 115 w 161"/>
                                    <a:gd name="T15" fmla="*/ 61 h 179"/>
                                    <a:gd name="T16" fmla="*/ 76 w 161"/>
                                    <a:gd name="T17" fmla="*/ 35 h 179"/>
                                    <a:gd name="T18" fmla="*/ 49 w 161"/>
                                    <a:gd name="T19" fmla="*/ 51 h 179"/>
                                    <a:gd name="T20" fmla="*/ 96 w 161"/>
                                    <a:gd name="T21" fmla="*/ 71 h 179"/>
                                    <a:gd name="T22" fmla="*/ 161 w 161"/>
                                    <a:gd name="T23" fmla="*/ 126 h 179"/>
                                    <a:gd name="T24" fmla="*/ 86 w 161"/>
                                    <a:gd name="T25" fmla="*/ 179 h 179"/>
                                    <a:gd name="T26" fmla="*/ 0 w 161"/>
                                    <a:gd name="T27" fmla="*/ 117 h 179"/>
                                    <a:gd name="T28" fmla="*/ 41 w 161"/>
                                    <a:gd name="T29" fmla="*/ 110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61" h="179">
                                      <a:moveTo>
                                        <a:pt x="41" y="110"/>
                                      </a:moveTo>
                                      <a:cubicBezTo>
                                        <a:pt x="46" y="134"/>
                                        <a:pt x="60" y="144"/>
                                        <a:pt x="86" y="144"/>
                                      </a:cubicBezTo>
                                      <a:cubicBezTo>
                                        <a:pt x="106" y="144"/>
                                        <a:pt x="118" y="138"/>
                                        <a:pt x="118" y="127"/>
                                      </a:cubicBezTo>
                                      <a:cubicBezTo>
                                        <a:pt x="118" y="117"/>
                                        <a:pt x="109" y="112"/>
                                        <a:pt x="68" y="103"/>
                                      </a:cubicBezTo>
                                      <a:cubicBezTo>
                                        <a:pt x="25" y="93"/>
                                        <a:pt x="6" y="78"/>
                                        <a:pt x="6" y="51"/>
                                      </a:cubicBezTo>
                                      <a:cubicBezTo>
                                        <a:pt x="6" y="21"/>
                                        <a:pt x="34" y="0"/>
                                        <a:pt x="76" y="0"/>
                                      </a:cubicBezTo>
                                      <a:cubicBezTo>
                                        <a:pt x="117" y="0"/>
                                        <a:pt x="148" y="20"/>
                                        <a:pt x="156" y="52"/>
                                      </a:cubicBezTo>
                                      <a:cubicBezTo>
                                        <a:pt x="115" y="61"/>
                                        <a:pt x="115" y="61"/>
                                        <a:pt x="115" y="61"/>
                                      </a:cubicBezTo>
                                      <a:cubicBezTo>
                                        <a:pt x="109" y="43"/>
                                        <a:pt x="96" y="35"/>
                                        <a:pt x="76" y="35"/>
                                      </a:cubicBezTo>
                                      <a:cubicBezTo>
                                        <a:pt x="60" y="35"/>
                                        <a:pt x="49" y="41"/>
                                        <a:pt x="49" y="51"/>
                                      </a:cubicBezTo>
                                      <a:cubicBezTo>
                                        <a:pt x="50" y="59"/>
                                        <a:pt x="56" y="62"/>
                                        <a:pt x="96" y="71"/>
                                      </a:cubicBezTo>
                                      <a:cubicBezTo>
                                        <a:pt x="140" y="82"/>
                                        <a:pt x="161" y="98"/>
                                        <a:pt x="161" y="126"/>
                                      </a:cubicBezTo>
                                      <a:cubicBezTo>
                                        <a:pt x="161" y="158"/>
                                        <a:pt x="131" y="179"/>
                                        <a:pt x="86" y="179"/>
                                      </a:cubicBezTo>
                                      <a:cubicBezTo>
                                        <a:pt x="37" y="179"/>
                                        <a:pt x="6" y="156"/>
                                        <a:pt x="0" y="117"/>
                                      </a:cubicBezTo>
                                      <a:lnTo>
                                        <a:pt x="41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9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3" y="1712"/>
                                  <a:ext cx="342" cy="330"/>
                                </a:xfrm>
                                <a:custGeom>
                                  <a:avLst/>
                                  <a:gdLst>
                                    <a:gd name="T0" fmla="*/ 74 w 144"/>
                                    <a:gd name="T1" fmla="*/ 0 h 139"/>
                                    <a:gd name="T2" fmla="*/ 144 w 144"/>
                                    <a:gd name="T3" fmla="*/ 46 h 139"/>
                                    <a:gd name="T4" fmla="*/ 105 w 144"/>
                                    <a:gd name="T5" fmla="*/ 58 h 139"/>
                                    <a:gd name="T6" fmla="*/ 74 w 144"/>
                                    <a:gd name="T7" fmla="*/ 37 h 139"/>
                                    <a:gd name="T8" fmla="*/ 43 w 144"/>
                                    <a:gd name="T9" fmla="*/ 69 h 139"/>
                                    <a:gd name="T10" fmla="*/ 74 w 144"/>
                                    <a:gd name="T11" fmla="*/ 102 h 139"/>
                                    <a:gd name="T12" fmla="*/ 105 w 144"/>
                                    <a:gd name="T13" fmla="*/ 80 h 139"/>
                                    <a:gd name="T14" fmla="*/ 144 w 144"/>
                                    <a:gd name="T15" fmla="*/ 92 h 139"/>
                                    <a:gd name="T16" fmla="*/ 74 w 144"/>
                                    <a:gd name="T17" fmla="*/ 139 h 139"/>
                                    <a:gd name="T18" fmla="*/ 0 w 144"/>
                                    <a:gd name="T19" fmla="*/ 69 h 139"/>
                                    <a:gd name="T20" fmla="*/ 74 w 144"/>
                                    <a:gd name="T21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44" h="139">
                                      <a:moveTo>
                                        <a:pt x="74" y="0"/>
                                      </a:moveTo>
                                      <a:cubicBezTo>
                                        <a:pt x="108" y="0"/>
                                        <a:pt x="137" y="19"/>
                                        <a:pt x="144" y="46"/>
                                      </a:cubicBezTo>
                                      <a:cubicBezTo>
                                        <a:pt x="105" y="58"/>
                                        <a:pt x="105" y="58"/>
                                        <a:pt x="105" y="58"/>
                                      </a:cubicBezTo>
                                      <a:cubicBezTo>
                                        <a:pt x="101" y="45"/>
                                        <a:pt x="90" y="37"/>
                                        <a:pt x="74" y="37"/>
                                      </a:cubicBezTo>
                                      <a:cubicBezTo>
                                        <a:pt x="56" y="37"/>
                                        <a:pt x="43" y="50"/>
                                        <a:pt x="43" y="69"/>
                                      </a:cubicBezTo>
                                      <a:cubicBezTo>
                                        <a:pt x="43" y="89"/>
                                        <a:pt x="56" y="102"/>
                                        <a:pt x="74" y="102"/>
                                      </a:cubicBezTo>
                                      <a:cubicBezTo>
                                        <a:pt x="90" y="102"/>
                                        <a:pt x="100" y="94"/>
                                        <a:pt x="105" y="80"/>
                                      </a:cubicBezTo>
                                      <a:cubicBezTo>
                                        <a:pt x="144" y="92"/>
                                        <a:pt x="144" y="92"/>
                                        <a:pt x="144" y="92"/>
                                      </a:cubicBezTo>
                                      <a:cubicBezTo>
                                        <a:pt x="137" y="120"/>
                                        <a:pt x="108" y="139"/>
                                        <a:pt x="74" y="139"/>
                                      </a:cubicBezTo>
                                      <a:cubicBezTo>
                                        <a:pt x="32" y="139"/>
                                        <a:pt x="0" y="109"/>
                                        <a:pt x="0" y="69"/>
                                      </a:cubicBezTo>
                                      <a:cubicBezTo>
                                        <a:pt x="0" y="30"/>
                                        <a:pt x="32" y="0"/>
                                        <a:pt x="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0" name="Freeform 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47" y="1709"/>
                                  <a:ext cx="363" cy="336"/>
                                </a:xfrm>
                                <a:custGeom>
                                  <a:avLst/>
                                  <a:gdLst>
                                    <a:gd name="T0" fmla="*/ 77 w 153"/>
                                    <a:gd name="T1" fmla="*/ 1 h 141"/>
                                    <a:gd name="T2" fmla="*/ 152 w 153"/>
                                    <a:gd name="T3" fmla="*/ 70 h 141"/>
                                    <a:gd name="T4" fmla="*/ 77 w 153"/>
                                    <a:gd name="T5" fmla="*/ 140 h 141"/>
                                    <a:gd name="T6" fmla="*/ 1 w 153"/>
                                    <a:gd name="T7" fmla="*/ 70 h 141"/>
                                    <a:gd name="T8" fmla="*/ 77 w 153"/>
                                    <a:gd name="T9" fmla="*/ 1 h 141"/>
                                    <a:gd name="T10" fmla="*/ 77 w 153"/>
                                    <a:gd name="T11" fmla="*/ 38 h 141"/>
                                    <a:gd name="T12" fmla="*/ 44 w 153"/>
                                    <a:gd name="T13" fmla="*/ 70 h 141"/>
                                    <a:gd name="T14" fmla="*/ 77 w 153"/>
                                    <a:gd name="T15" fmla="*/ 103 h 141"/>
                                    <a:gd name="T16" fmla="*/ 110 w 153"/>
                                    <a:gd name="T17" fmla="*/ 70 h 141"/>
                                    <a:gd name="T18" fmla="*/ 77 w 153"/>
                                    <a:gd name="T19" fmla="*/ 3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53" h="141">
                                      <a:moveTo>
                                        <a:pt x="77" y="1"/>
                                      </a:moveTo>
                                      <a:cubicBezTo>
                                        <a:pt x="120" y="0"/>
                                        <a:pt x="153" y="31"/>
                                        <a:pt x="152" y="70"/>
                                      </a:cubicBezTo>
                                      <a:cubicBezTo>
                                        <a:pt x="153" y="110"/>
                                        <a:pt x="120" y="141"/>
                                        <a:pt x="77" y="140"/>
                                      </a:cubicBezTo>
                                      <a:cubicBezTo>
                                        <a:pt x="34" y="141"/>
                                        <a:pt x="0" y="110"/>
                                        <a:pt x="1" y="70"/>
                                      </a:cubicBezTo>
                                      <a:cubicBezTo>
                                        <a:pt x="0" y="31"/>
                                        <a:pt x="34" y="0"/>
                                        <a:pt x="77" y="1"/>
                                      </a:cubicBezTo>
                                      <a:close/>
                                      <a:moveTo>
                                        <a:pt x="77" y="38"/>
                                      </a:moveTo>
                                      <a:cubicBezTo>
                                        <a:pt x="57" y="38"/>
                                        <a:pt x="44" y="51"/>
                                        <a:pt x="44" y="70"/>
                                      </a:cubicBezTo>
                                      <a:cubicBezTo>
                                        <a:pt x="44" y="89"/>
                                        <a:pt x="57" y="103"/>
                                        <a:pt x="77" y="103"/>
                                      </a:cubicBezTo>
                                      <a:cubicBezTo>
                                        <a:pt x="97" y="103"/>
                                        <a:pt x="110" y="89"/>
                                        <a:pt x="110" y="70"/>
                                      </a:cubicBezTo>
                                      <a:cubicBezTo>
                                        <a:pt x="110" y="51"/>
                                        <a:pt x="97" y="38"/>
                                        <a:pt x="77" y="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43" y="1714"/>
                                  <a:ext cx="354" cy="442"/>
                                </a:xfrm>
                                <a:custGeom>
                                  <a:avLst/>
                                  <a:gdLst>
                                    <a:gd name="T0" fmla="*/ 81 w 149"/>
                                    <a:gd name="T1" fmla="*/ 0 h 186"/>
                                    <a:gd name="T2" fmla="*/ 41 w 149"/>
                                    <a:gd name="T3" fmla="*/ 15 h 186"/>
                                    <a:gd name="T4" fmla="*/ 40 w 149"/>
                                    <a:gd name="T5" fmla="*/ 15 h 186"/>
                                    <a:gd name="T6" fmla="*/ 40 w 149"/>
                                    <a:gd name="T7" fmla="*/ 3 h 186"/>
                                    <a:gd name="T8" fmla="*/ 0 w 149"/>
                                    <a:gd name="T9" fmla="*/ 3 h 186"/>
                                    <a:gd name="T10" fmla="*/ 0 w 149"/>
                                    <a:gd name="T11" fmla="*/ 186 h 186"/>
                                    <a:gd name="T12" fmla="*/ 42 w 149"/>
                                    <a:gd name="T13" fmla="*/ 186 h 186"/>
                                    <a:gd name="T14" fmla="*/ 42 w 149"/>
                                    <a:gd name="T15" fmla="*/ 124 h 186"/>
                                    <a:gd name="T16" fmla="*/ 43 w 149"/>
                                    <a:gd name="T17" fmla="*/ 124 h 186"/>
                                    <a:gd name="T18" fmla="*/ 81 w 149"/>
                                    <a:gd name="T19" fmla="*/ 137 h 186"/>
                                    <a:gd name="T20" fmla="*/ 149 w 149"/>
                                    <a:gd name="T21" fmla="*/ 69 h 186"/>
                                    <a:gd name="T22" fmla="*/ 81 w 149"/>
                                    <a:gd name="T23" fmla="*/ 0 h 186"/>
                                    <a:gd name="T24" fmla="*/ 74 w 149"/>
                                    <a:gd name="T25" fmla="*/ 100 h 186"/>
                                    <a:gd name="T26" fmla="*/ 41 w 149"/>
                                    <a:gd name="T27" fmla="*/ 68 h 186"/>
                                    <a:gd name="T28" fmla="*/ 74 w 149"/>
                                    <a:gd name="T29" fmla="*/ 37 h 186"/>
                                    <a:gd name="T30" fmla="*/ 106 w 149"/>
                                    <a:gd name="T31" fmla="*/ 68 h 186"/>
                                    <a:gd name="T32" fmla="*/ 74 w 149"/>
                                    <a:gd name="T33" fmla="*/ 10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9" h="186">
                                      <a:moveTo>
                                        <a:pt x="81" y="0"/>
                                      </a:moveTo>
                                      <a:cubicBezTo>
                                        <a:pt x="64" y="0"/>
                                        <a:pt x="51" y="5"/>
                                        <a:pt x="41" y="15"/>
                                      </a:cubicBezTo>
                                      <a:cubicBezTo>
                                        <a:pt x="40" y="15"/>
                                        <a:pt x="40" y="15"/>
                                        <a:pt x="40" y="15"/>
                                      </a:cubicBezTo>
                                      <a:cubicBezTo>
                                        <a:pt x="40" y="3"/>
                                        <a:pt x="40" y="3"/>
                                        <a:pt x="40" y="3"/>
                                      </a:cubicBezTo>
                                      <a:cubicBezTo>
                                        <a:pt x="0" y="3"/>
                                        <a:pt x="0" y="3"/>
                                        <a:pt x="0" y="3"/>
                                      </a:cubicBezTo>
                                      <a:cubicBezTo>
                                        <a:pt x="0" y="186"/>
                                        <a:pt x="0" y="186"/>
                                        <a:pt x="0" y="186"/>
                                      </a:cubicBezTo>
                                      <a:cubicBezTo>
                                        <a:pt x="42" y="186"/>
                                        <a:pt x="42" y="186"/>
                                        <a:pt x="42" y="186"/>
                                      </a:cubicBezTo>
                                      <a:cubicBezTo>
                                        <a:pt x="42" y="124"/>
                                        <a:pt x="42" y="124"/>
                                        <a:pt x="42" y="124"/>
                                      </a:cubicBezTo>
                                      <a:cubicBezTo>
                                        <a:pt x="43" y="124"/>
                                        <a:pt x="43" y="124"/>
                                        <a:pt x="43" y="124"/>
                                      </a:cubicBezTo>
                                      <a:cubicBezTo>
                                        <a:pt x="53" y="132"/>
                                        <a:pt x="67" y="137"/>
                                        <a:pt x="81" y="137"/>
                                      </a:cubicBezTo>
                                      <a:cubicBezTo>
                                        <a:pt x="120" y="137"/>
                                        <a:pt x="149" y="108"/>
                                        <a:pt x="149" y="69"/>
                                      </a:cubicBezTo>
                                      <a:cubicBezTo>
                                        <a:pt x="149" y="31"/>
                                        <a:pt x="119" y="0"/>
                                        <a:pt x="81" y="0"/>
                                      </a:cubicBezTo>
                                      <a:close/>
                                      <a:moveTo>
                                        <a:pt x="74" y="100"/>
                                      </a:moveTo>
                                      <a:cubicBezTo>
                                        <a:pt x="55" y="100"/>
                                        <a:pt x="41" y="87"/>
                                        <a:pt x="41" y="68"/>
                                      </a:cubicBezTo>
                                      <a:cubicBezTo>
                                        <a:pt x="41" y="50"/>
                                        <a:pt x="54" y="37"/>
                                        <a:pt x="74" y="37"/>
                                      </a:cubicBezTo>
                                      <a:cubicBezTo>
                                        <a:pt x="93" y="37"/>
                                        <a:pt x="106" y="50"/>
                                        <a:pt x="106" y="68"/>
                                      </a:cubicBezTo>
                                      <a:cubicBezTo>
                                        <a:pt x="106" y="87"/>
                                        <a:pt x="93" y="100"/>
                                        <a:pt x="74" y="1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2" name="Freeform 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21" y="1709"/>
                                  <a:ext cx="351" cy="333"/>
                                </a:xfrm>
                                <a:custGeom>
                                  <a:avLst/>
                                  <a:gdLst>
                                    <a:gd name="T0" fmla="*/ 75 w 148"/>
                                    <a:gd name="T1" fmla="*/ 1 h 140"/>
                                    <a:gd name="T2" fmla="*/ 148 w 148"/>
                                    <a:gd name="T3" fmla="*/ 71 h 140"/>
                                    <a:gd name="T4" fmla="*/ 148 w 148"/>
                                    <a:gd name="T5" fmla="*/ 83 h 140"/>
                                    <a:gd name="T6" fmla="*/ 43 w 148"/>
                                    <a:gd name="T7" fmla="*/ 83 h 140"/>
                                    <a:gd name="T8" fmla="*/ 77 w 148"/>
                                    <a:gd name="T9" fmla="*/ 107 h 140"/>
                                    <a:gd name="T10" fmla="*/ 116 w 148"/>
                                    <a:gd name="T11" fmla="*/ 88 h 140"/>
                                    <a:gd name="T12" fmla="*/ 140 w 148"/>
                                    <a:gd name="T13" fmla="*/ 115 h 140"/>
                                    <a:gd name="T14" fmla="*/ 76 w 148"/>
                                    <a:gd name="T15" fmla="*/ 140 h 140"/>
                                    <a:gd name="T16" fmla="*/ 1 w 148"/>
                                    <a:gd name="T17" fmla="*/ 71 h 140"/>
                                    <a:gd name="T18" fmla="*/ 75 w 148"/>
                                    <a:gd name="T19" fmla="*/ 1 h 140"/>
                                    <a:gd name="T20" fmla="*/ 106 w 148"/>
                                    <a:gd name="T21" fmla="*/ 55 h 140"/>
                                    <a:gd name="T22" fmla="*/ 75 w 148"/>
                                    <a:gd name="T23" fmla="*/ 33 h 140"/>
                                    <a:gd name="T24" fmla="*/ 43 w 148"/>
                                    <a:gd name="T25" fmla="*/ 55 h 140"/>
                                    <a:gd name="T26" fmla="*/ 106 w 148"/>
                                    <a:gd name="T27" fmla="*/ 55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48" h="140">
                                      <a:moveTo>
                                        <a:pt x="75" y="1"/>
                                      </a:moveTo>
                                      <a:cubicBezTo>
                                        <a:pt x="117" y="1"/>
                                        <a:pt x="148" y="31"/>
                                        <a:pt x="148" y="71"/>
                                      </a:cubicBezTo>
                                      <a:cubicBezTo>
                                        <a:pt x="148" y="83"/>
                                        <a:pt x="148" y="83"/>
                                        <a:pt x="148" y="83"/>
                                      </a:cubicBezTo>
                                      <a:cubicBezTo>
                                        <a:pt x="43" y="83"/>
                                        <a:pt x="43" y="83"/>
                                        <a:pt x="43" y="83"/>
                                      </a:cubicBezTo>
                                      <a:cubicBezTo>
                                        <a:pt x="44" y="98"/>
                                        <a:pt x="57" y="107"/>
                                        <a:pt x="77" y="107"/>
                                      </a:cubicBezTo>
                                      <a:cubicBezTo>
                                        <a:pt x="91" y="107"/>
                                        <a:pt x="104" y="100"/>
                                        <a:pt x="116" y="88"/>
                                      </a:cubicBezTo>
                                      <a:cubicBezTo>
                                        <a:pt x="140" y="115"/>
                                        <a:pt x="140" y="115"/>
                                        <a:pt x="140" y="115"/>
                                      </a:cubicBezTo>
                                      <a:cubicBezTo>
                                        <a:pt x="122" y="132"/>
                                        <a:pt x="102" y="140"/>
                                        <a:pt x="76" y="140"/>
                                      </a:cubicBezTo>
                                      <a:cubicBezTo>
                                        <a:pt x="30" y="140"/>
                                        <a:pt x="1" y="112"/>
                                        <a:pt x="1" y="71"/>
                                      </a:cubicBezTo>
                                      <a:cubicBezTo>
                                        <a:pt x="0" y="32"/>
                                        <a:pt x="33" y="0"/>
                                        <a:pt x="75" y="1"/>
                                      </a:cubicBezTo>
                                      <a:close/>
                                      <a:moveTo>
                                        <a:pt x="106" y="55"/>
                                      </a:moveTo>
                                      <a:cubicBezTo>
                                        <a:pt x="105" y="41"/>
                                        <a:pt x="93" y="33"/>
                                        <a:pt x="75" y="33"/>
                                      </a:cubicBezTo>
                                      <a:cubicBezTo>
                                        <a:pt x="58" y="33"/>
                                        <a:pt x="45" y="42"/>
                                        <a:pt x="43" y="55"/>
                                      </a:cubicBezTo>
                                      <a:lnTo>
                                        <a:pt x="106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73" name="Text Box 73"/>
                            <wps:cNvSpPr txBox="1"/>
                            <wps:spPr>
                              <a:xfrm>
                                <a:off x="542925" y="2600325"/>
                                <a:ext cx="5202224" cy="3906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bookmarkStart w:id="1" w:name="_Hlk93063028" w:displacedByCustomXml="next"/>
                                <w:bookmarkEnd w:id="1" w:displacedByCustomXml="next"/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1921365815"/>
                                    <w:placeholder>
                                      <w:docPart w:val="A8EAE96F6C19425C9D6A6A3C711D494C"/>
                                    </w:placeholder>
                                    <w:text w:multiLine="1"/>
                                  </w:sdtPr>
                                  <w:sdtEndPr/>
                                  <w:sdtContent>
                                    <w:p w:rsidR="004E3583" w:rsidRPr="00786885" w:rsidRDefault="00E801FB" w:rsidP="00731AC8">
                                      <w:pPr>
                                        <w:pStyle w:val="LargeTitle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Multi Factor Authentication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321476449"/>
                                    <w:placeholder>
                                      <w:docPart w:val="4D74F3FD33964117985127400BC30E18"/>
                                    </w:placeholder>
                                    <w:text w:multiLine="1"/>
                                  </w:sdtPr>
                                  <w:sdtEndPr/>
                                  <w:sdtContent>
                                    <w:p w:rsidR="004E3583" w:rsidRPr="00786885" w:rsidRDefault="00E801FB" w:rsidP="00731AC8">
                                      <w:pPr>
                                        <w:pStyle w:val="Subtitle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Set-Up Instructions</w:t>
                                      </w: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br/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1818692188"/>
                                    <w:placeholder>
                                      <w:docPart w:val="4C7B1FE0DE0A489AB8AA531BE83A41F4"/>
                                    </w:placeholder>
                                    <w:date w:fullDate="2022-01-14T00:00:00Z">
                                      <w:dateFormat w:val="d MMMM yyyy"/>
                                      <w:lid w:val="en-A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4E3583" w:rsidRPr="00731AC8" w:rsidRDefault="00E801FB" w:rsidP="00731AC8">
                                      <w:pPr>
                                        <w:pStyle w:val="Date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14 January 2022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-1336684316"/>
                                    <w:placeholder>
                                      <w:docPart w:val="BDBE1FEC172C4796A53ECC3D033C0123"/>
                                    </w:placeholder>
                                    <w:text w:multiLine="1"/>
                                  </w:sdtPr>
                                  <w:sdtEndPr/>
                                  <w:sdtContent>
                                    <w:p w:rsidR="004E3583" w:rsidRPr="00731AC8" w:rsidRDefault="00E801FB" w:rsidP="00731AC8">
                                      <w:pPr>
                                        <w:pStyle w:val="Date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BlueScope Australia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5AF7D4" id="Group 244" o:spid="_x0000_s1026" style="position:absolute;margin-left:0;margin-top:0;width:595.3pt;height:841.9pt;z-index:251627520;mso-position-horizontal:left;mso-position-horizontal-relative:page;mso-position-vertical:top;mso-position-vertical-relative:page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wQKAAAAAAAAACEADG4dc5LZAACS2QAAFQAAAGRycy9tZWRpYS9pbWFnZTEuanBlZ//Y/+AAEEpG&#10;SUYAAQEBAJYAlgAA/9sAQwAIBgYHBgUIBwcHCQkICgwUDQwLCwwZEhMPFB0aHx4dGhwcICQuJyAi&#10;LCMcHCg3KSwwMTQ0NB8nOT04MjwuMzQy/9sAQwEJCQkMCwwYDQ0YMiEcITIyMjIyMjIyMjIyMjIy&#10;MjIyMjIyMjIyMjIyMjIyMjIyMjIyMjIyMjIyMjIyMjIyMjIy/8AAEQgG2gT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5" o:spid="_x0000_s1027" type="#_x0000_t75" alt="Background pattern&#10;&#10;Description automatically generated" style="position:absolute;width:75596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">
                      <v:imagedata r:id="rId12" o:title="Background pattern&#10;&#10;Description automatically generated"/>
                    </v:shape>
                    <v:group id="Group 4" o:spid="_x0000_s1028" style="position:absolute;left:59721;top:7143;width:10908;height:6660" coordsize="3522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shape id="Freeform 5" o:spid="_x0000_s1029" style="position:absolute;left:731;top:212;width:2059;height:1176;visibility:visible;mso-wrap-style:square;v-text-anchor:top" coordsize="86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" path="m735,v-6,5,-6,5,-6,5c636,94,524,153,394,180v,,,,,c233,214,101,294,,419v132,76,132,76,132,76c228,380,361,302,524,265,659,235,774,171,867,76l735,xe" filled="f" stroked="f">
                        <v:path arrowok="t" o:connecttype="custom" o:connectlocs="1746,0;1731,12;936,428;936,428;0,995;313,1176;1244,630;2059,181;1746,0" o:connectangles="0,0,0,0,0,0,0,0,0"/>
                      </v:shape>
                      <v:shape id="Freeform 6" o:spid="_x0000_s1030" style="position:absolute;left:370;width:2045;height:1172;visibility:visible;mso-wrap-style:square;v-text-anchor:top" coordsize="86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" path="m734,v,,-75,96,-327,154c131,217,7,410,,420v127,73,127,73,127,73c212,387,344,282,540,241,683,211,787,145,861,74l734,xe" filled="f" stroked="f">
                        <v:path arrowok="t" o:connecttype="custom" o:connectlocs="1743,0;967,366;0,998;302,1172;1283,573;2045,176;1743,0" o:connectangles="0,0,0,0,0,0,0"/>
                      </v:shape>
                      <v:shape id="Freeform 7" o:spid="_x0000_s1031" style="position:absolute;width:1724;height:965;visibility:visible;mso-wrap-style:square;v-text-anchor:top" coordsize="7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" path="m601,c555,22,500,35,447,45,229,88,94,210,19,304,12,313,6,321,,330v131,76,131,76,131,76c132,404,132,404,132,404,156,368,286,188,556,126,626,110,682,91,726,72l601,xe" filled="f" stroked="f">
                        <v:path arrowok="t" o:connecttype="custom" o:connectlocs="1427,0;1061,107;45,723;0,784;311,965;313,960;1320,299;1724,171;1427,0" o:connectangles="0,0,0,0,0,0,0,0,0"/>
                      </v:shape>
                      <v:shape id="Freeform 8" o:spid="_x0000_s1032" style="position:absolute;left:1330;top:426;width:1829;height:962;visibility:visible;mso-wrap-style:square;v-text-anchor:top" coordsize="77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" path="m640,v-5,5,-5,5,-5,5c539,105,419,171,279,203,171,227,78,269,,329v131,76,131,76,131,76c198,354,284,311,393,288,545,254,672,183,770,76l640,xe" filled="f" stroked="f">
                        <v:path arrowok="t" o:connecttype="custom" o:connectlocs="1520,0;1508,12;663,482;0,781;311,962;934,684;1829,181;1520,0" o:connectangles="0,0,0,0,0,0,0,0"/>
                      </v:shape>
                      <v:shape id="Freeform 9" o:spid="_x0000_s1033" style="position:absolute;left:2199;top:640;width:1323;height:748;visibility:visible;mso-wrap-style:square;v-text-anchor:top" coordsize="5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" path="m430,v-5,5,-5,5,-5,5c323,117,191,191,33,226v-11,2,-22,5,-33,7c141,315,141,315,141,315v,,,,,c217,299,421,243,557,74l430,xe" filled="f" stroked="f">
                        <v:path arrowok="t" o:connecttype="custom" o:connectlocs="1021,0;1009,12;78,537;0,553;335,748;335,748;1323,176;1021,0" o:connectangles="0,0,0,0,0,0,0,0"/>
                      </v:shape>
                      <v:shape id="Freeform 10" o:spid="_x0000_s1034" style="position:absolute;left:166;top:1617;width:373;height:413;visibility:visible;mso-wrap-style:square;v-text-anchor:top" coordsize="15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" path="m,c97,,97,,97,v31,,54,19,54,46c151,60,144,73,133,80v,1,,1,,1c148,88,157,103,157,121v,35,-22,53,-68,53c1,174,1,174,1,174l,xm89,68v12,,18,-6,18,-17c107,42,101,37,89,37v-46,,-46,,-46,c43,68,43,68,43,68r46,xm94,137v13,,20,-6,20,-18c114,108,106,102,93,102v-50,,-50,,-50,c43,137,43,137,43,137r51,xe" filled="f" stroked="f">
                        <v:path arrowok="t" o:connecttype="custom" o:connectlocs="0,0;230,0;359,109;316,190;316,192;373,287;211,413;2,413;0,0;211,161;254,121;211,88;102,88;102,161;211,161;223,325;271,282;221,242;102,242;102,325;223,325" o:connectangles="0,0,0,0,0,0,0,0,0,0,0,0,0,0,0,0,0,0,0,0,0"/>
                        <o:lock v:ext="edit" verticies="t"/>
                      </v:shape>
                      <v:rect id="Rectangle 253" o:spid="_x0000_s1035" style="position:absolute;left:579;top:1617;width:10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      <v:shape id="Freeform 12" o:spid="_x0000_s1036" style="position:absolute;left:726;top:1721;width:342;height:319;visibility:visible;mso-wrap-style:square;v-text-anchor:top" coordsize="14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" path="m,c43,,43,,43,v,67,,67,,67c43,86,51,96,71,96v18,,31,-12,31,-29c102,,102,,102,v42,,42,,42,c144,130,144,130,144,130v-41,,-41,,-41,c103,118,103,118,103,118v-1,,-1,,-1,c92,129,78,134,60,134v-19,,-33,-5,-44,-16c6,108,,93,,76l,xe" filled="f" stroked="f">
                        <v:path arrowok="t" o:connecttype="custom" o:connectlocs="0,0;102,0;102,160;169,229;242,160;242,0;342,0;342,309;245,309;245,281;242,281;143,319;38,281;0,181;0,0" o:connectangles="0,0,0,0,0,0,0,0,0,0,0,0,0,0,0"/>
                      </v:shape>
                      <v:shape id="Freeform 13" o:spid="_x0000_s1037" style="position:absolute;left:1106;top:1709;width:350;height:333;visibility:visible;mso-wrap-style:square;v-text-anchor:top" coordsize="1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" path="m74,1v42,,73,30,73,70c147,83,147,83,147,83,42,83,42,83,42,83v2,15,14,24,35,24c90,107,103,100,116,88v23,27,23,27,23,27c122,132,102,140,75,140,30,140,,112,,71,,32,32,,74,1xm106,55c104,41,92,33,74,33,57,33,44,42,43,55r63,xe" filled="f" stroked="f">
                        <v:path arrowok="t" o:connecttype="custom" o:connectlocs="176,2;350,169;350,197;100,197;183,255;276,209;331,274;179,333;0,169;176,2;252,131;176,78;102,131;252,131" o:connectangles="0,0,0,0,0,0,0,0,0,0,0,0,0,0"/>
                        <o:lock v:ext="edit" verticies="t"/>
                      </v:shape>
                      <v:shape id="Freeform 14" o:spid="_x0000_s1038" style="position:absolute;left:1477;top:1617;width:382;height:425;visibility:visible;mso-wrap-style:square;v-text-anchor:top" coordsize="16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" path="m41,110v5,24,19,34,45,34c106,144,118,138,118,127v,-10,-9,-15,-50,-24c25,93,6,78,6,51,6,21,34,,76,v41,,72,20,80,52c115,61,115,61,115,61,109,43,96,35,76,35,60,35,49,41,49,51v1,8,7,11,47,20c140,82,161,98,161,126v,32,-30,53,-75,53c37,179,6,156,,117r41,-7xe" filled="f" stroked="f">
                        <v:path arrowok="t" o:connecttype="custom" o:connectlocs="97,261;204,342;280,302;161,245;14,121;180,0;370,123;273,145;180,83;116,121;228,169;382,299;204,425;0,278;97,261" o:connectangles="0,0,0,0,0,0,0,0,0,0,0,0,0,0,0"/>
                      </v:shape>
                      <v:shape id="Freeform 15" o:spid="_x0000_s1039" style="position:absolute;left:1883;top:1712;width:342;height:330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" path="m74,v34,,63,19,70,46c105,58,105,58,105,58,101,45,90,37,74,37,56,37,43,50,43,69v,20,13,33,31,33c90,102,100,94,105,80v39,12,39,12,39,12c137,120,108,139,74,139,32,139,,109,,69,,30,32,,74,xe" filled="f" stroked="f">
                        <v:path arrowok="t" o:connecttype="custom" o:connectlocs="176,0;342,109;249,138;176,88;102,164;176,242;249,190;342,218;176,330;0,164;176,0" o:connectangles="0,0,0,0,0,0,0,0,0,0,0"/>
                      </v:shape>
                      <v:shape id="Freeform 16" o:spid="_x0000_s1040" style="position:absolute;left:2247;top:1709;width:363;height:336;visibility:visible;mso-wrap-style:square;v-text-anchor:top" coordsize="15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" path="m77,1v43,-1,76,30,75,69c153,110,120,141,77,140,34,141,,110,1,70,,31,34,,77,1xm77,38c57,38,44,51,44,70v,19,13,33,33,33c97,103,110,89,110,70,110,51,97,38,77,38xe" filled="f" stroked="f">
                        <v:path arrowok="t" o:connecttype="custom" o:connectlocs="183,2;361,167;183,334;2,167;183,2;183,91;104,167;183,245;261,167;183,91" o:connectangles="0,0,0,0,0,0,0,0,0,0"/>
                        <o:lock v:ext="edit" verticies="t"/>
                      </v:shape>
                      <v:shape id="Freeform 17" o:spid="_x0000_s1041" style="position:absolute;left:2643;top:1714;width:354;height:442;visibility:visible;mso-wrap-style:square;v-text-anchor:top" coordsize="14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" path="m81,c64,,51,5,41,15v-1,,-1,,-1,c40,3,40,3,40,3,,3,,3,,3,,186,,186,,186v42,,42,,42,c42,124,42,124,42,124v1,,1,,1,c53,132,67,137,81,137v39,,68,-29,68,-68c149,31,119,,81,xm74,100c55,100,41,87,41,68,41,50,54,37,74,37v19,,32,13,32,31c106,87,93,100,74,100xe" filled="f" stroked="f">
                        <v:path arrowok="t" o:connecttype="custom" o:connectlocs="192,0;97,36;95,36;95,7;0,7;0,442;100,442;100,295;102,295;192,326;354,164;192,0;176,238;97,162;176,88;252,162;176,238" o:connectangles="0,0,0,0,0,0,0,0,0,0,0,0,0,0,0,0,0"/>
                        <o:lock v:ext="edit" verticies="t"/>
                      </v:shape>
                      <v:shape id="Freeform 18" o:spid="_x0000_s1042" style="position:absolute;left:3021;top:1709;width:351;height:333;visibility:visible;mso-wrap-style:square;v-text-anchor:top" coordsize="1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" path="m75,1v42,,73,30,73,70c148,83,148,83,148,83,43,83,43,83,43,83v1,15,14,24,34,24c91,107,104,100,116,88v24,27,24,27,24,27c122,132,102,140,76,140,30,140,1,112,1,71,,32,33,,75,1xm106,55c105,41,93,33,75,33,58,33,45,42,43,55r63,xe" filled="f" stroked="f">
                        <v:path arrowok="t" o:connecttype="custom" o:connectlocs="178,2;351,169;351,197;102,197;183,255;275,209;332,274;180,333;2,169;178,2;251,131;178,78;102,131;251,131" o:connectangles="0,0,0,0,0,0,0,0,0,0,0,0,0,0"/>
                        <o:lock v:ext="edit" verticies="t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3" o:spid="_x0000_s1043" type="#_x0000_t202" style="position:absolute;left:5429;top:26003;width:52022;height:39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    <v:textbox inset="0,0,0,0">
                        <w:txbxContent>
                          <w:bookmarkStart w:id="2" w:name="_Hlk93063028" w:displacedByCustomXml="next"/>
                          <w:bookmarkEnd w:id="2" w:displacedByCustomXml="next"/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921365815"/>
                              <w:placeholder>
                                <w:docPart w:val="A8EAE96F6C19425C9D6A6A3C711D494C"/>
                              </w:placeholder>
                              <w:text w:multiLine="1"/>
                            </w:sdtPr>
                            <w:sdtEndPr/>
                            <w:sdtContent>
                              <w:p w:rsidR="004E3583" w:rsidRPr="00786885" w:rsidRDefault="00E801FB" w:rsidP="00731AC8">
                                <w:pPr>
                                  <w:pStyle w:val="LargeTitle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Multi Factor Authentication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321476449"/>
                              <w:placeholder>
                                <w:docPart w:val="4D74F3FD33964117985127400BC30E18"/>
                              </w:placeholder>
                              <w:text w:multiLine="1"/>
                            </w:sdtPr>
                            <w:sdtEndPr/>
                            <w:sdtContent>
                              <w:p w:rsidR="004E3583" w:rsidRPr="00786885" w:rsidRDefault="00E801FB" w:rsidP="00731AC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Set-Up Instructions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818692188"/>
                              <w:placeholder>
                                <w:docPart w:val="4C7B1FE0DE0A489AB8AA531BE83A41F4"/>
                              </w:placeholder>
                              <w:date w:fullDate="2022-01-14T00:00:00Z">
                                <w:dateFormat w:val="d 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E3583" w:rsidRPr="00731AC8" w:rsidRDefault="00E801FB" w:rsidP="00731AC8">
                                <w:pPr>
                                  <w:pStyle w:val="Date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14 January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-1336684316"/>
                              <w:placeholder>
                                <w:docPart w:val="BDBE1FEC172C4796A53ECC3D033C0123"/>
                              </w:placeholder>
                              <w:text w:multiLine="1"/>
                            </w:sdtPr>
                            <w:sdtEndPr/>
                            <w:sdtContent>
                              <w:p w:rsidR="004E3583" w:rsidRPr="00731AC8" w:rsidRDefault="00E801FB" w:rsidP="00731AC8">
                                <w:pPr>
                                  <w:pStyle w:val="Date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BlueScope Australia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="Times New Roman"/>
          <w:bCs w:val="0"/>
          <w:sz w:val="20"/>
          <w:szCs w:val="20"/>
        </w:rPr>
        <w:id w:val="38484066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:rsidR="00C53665" w:rsidRDefault="00C53665">
          <w:pPr>
            <w:pStyle w:val="TOCHeading"/>
          </w:pPr>
          <w:r>
            <w:t>Contents</w:t>
          </w:r>
        </w:p>
        <w:p w:rsidR="00477E02" w:rsidRDefault="00C53665">
          <w:pPr>
            <w:pStyle w:val="TOC1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419419" w:history="1">
            <w:r w:rsidR="00477E02" w:rsidRPr="009B2743">
              <w:rPr>
                <w:rStyle w:val="Hyperlink"/>
                <w:noProof/>
              </w:rPr>
              <w:t>OVERVIEW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_Toc93419419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2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1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0" w:history="1">
            <w:r w:rsidR="00477E02" w:rsidRPr="009B2743">
              <w:rPr>
                <w:rStyle w:val="Hyperlink"/>
                <w:noProof/>
              </w:rPr>
              <w:t>INTRODUCTION TO SETTING UP MULTI-FACTOR AUTHENTICATION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_Toc93419420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2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2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1" w:history="1">
            <w:r w:rsidR="00477E02" w:rsidRPr="009B2743">
              <w:rPr>
                <w:rStyle w:val="Hyperlink"/>
                <w:noProof/>
              </w:rPr>
              <w:t>PART 1: ACCEPTING AN INVITATION TO JOIN THE BLUESCOPE AZURE NETWORK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_Toc93419421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6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2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2" w:history="1">
            <w:r w:rsidR="00477E02" w:rsidRPr="009B2743">
              <w:rPr>
                <w:rStyle w:val="Hyperlink"/>
                <w:noProof/>
              </w:rPr>
              <w:t>PART 2: SET-UP MULTI-FACTOR AUTHENTICATION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_Toc93419422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8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3" w:history="1">
            <w:r w:rsidR="00477E02" w:rsidRPr="009B2743">
              <w:rPr>
                <w:rStyle w:val="Hyperlink"/>
                <w:noProof/>
              </w:rPr>
              <w:t>1. USING MICROSOFT AUTHENTICATOR APP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_Toc93419423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9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4" w:history="1">
            <w:r w:rsidR="00477E02" w:rsidRPr="009B2743">
              <w:rPr>
                <w:rStyle w:val="Hyperlink"/>
                <w:noProof/>
              </w:rPr>
              <w:t>2. TEXT CODE VIA SMS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_Toc93419424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15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477E02" w:rsidRDefault="006F6CBD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eastAsia="en-AU"/>
            </w:rPr>
          </w:pPr>
          <w:hyperlink w:anchor="_Toc93419425" w:history="1">
            <w:r w:rsidR="00477E02" w:rsidRPr="009B2743">
              <w:rPr>
                <w:rStyle w:val="Hyperlink"/>
                <w:noProof/>
              </w:rPr>
              <w:t>3. PHONE CALL BACK</w:t>
            </w:r>
            <w:r w:rsidR="00477E02">
              <w:rPr>
                <w:noProof/>
                <w:webHidden/>
              </w:rPr>
              <w:tab/>
            </w:r>
            <w:r w:rsidR="00477E02">
              <w:rPr>
                <w:noProof/>
                <w:webHidden/>
              </w:rPr>
              <w:fldChar w:fldCharType="begin"/>
            </w:r>
            <w:r w:rsidR="00477E02">
              <w:rPr>
                <w:noProof/>
                <w:webHidden/>
              </w:rPr>
              <w:instrText xml:space="preserve"> PAGEREF _Toc93419425 \h </w:instrText>
            </w:r>
            <w:r w:rsidR="00477E02">
              <w:rPr>
                <w:noProof/>
                <w:webHidden/>
              </w:rPr>
            </w:r>
            <w:r w:rsidR="00477E02">
              <w:rPr>
                <w:noProof/>
                <w:webHidden/>
              </w:rPr>
              <w:fldChar w:fldCharType="separate"/>
            </w:r>
            <w:r w:rsidR="00477E02">
              <w:rPr>
                <w:noProof/>
                <w:webHidden/>
              </w:rPr>
              <w:t>18</w:t>
            </w:r>
            <w:r w:rsidR="00477E02">
              <w:rPr>
                <w:noProof/>
                <w:webHidden/>
              </w:rPr>
              <w:fldChar w:fldCharType="end"/>
            </w:r>
          </w:hyperlink>
        </w:p>
        <w:p w:rsidR="00C53665" w:rsidRDefault="00C53665">
          <w:r>
            <w:rPr>
              <w:b/>
              <w:bCs/>
              <w:noProof/>
            </w:rPr>
            <w:fldChar w:fldCharType="end"/>
          </w:r>
        </w:p>
      </w:sdtContent>
    </w:sdt>
    <w:p w:rsidR="00E801FB" w:rsidRDefault="00E801FB">
      <w:pPr>
        <w:rPr>
          <w:rFonts w:asciiTheme="majorHAnsi" w:hAnsiTheme="majorHAnsi"/>
          <w:sz w:val="28"/>
          <w:szCs w:val="28"/>
        </w:rPr>
      </w:pPr>
      <w:r>
        <w:br w:type="page"/>
      </w:r>
    </w:p>
    <w:p w:rsidR="00B1516D" w:rsidRDefault="00191445" w:rsidP="00731AC8">
      <w:pPr>
        <w:pStyle w:val="Heading1"/>
      </w:pPr>
      <w:bookmarkStart w:id="3" w:name="_Toc93419419"/>
      <w:r>
        <w:t>OVERVIEW</w:t>
      </w:r>
      <w:bookmarkEnd w:id="3"/>
      <w:r w:rsidR="00E801FB">
        <w:t xml:space="preserve"> </w:t>
      </w:r>
    </w:p>
    <w:p w:rsidR="00E801FB" w:rsidRPr="00E801FB" w:rsidRDefault="00E801FB" w:rsidP="00E801FB">
      <w:pPr>
        <w:rPr>
          <w:sz w:val="22"/>
          <w:szCs w:val="22"/>
          <w:lang w:eastAsia="en-AU"/>
        </w:rPr>
      </w:pPr>
      <w:r w:rsidRPr="00E801FB">
        <w:rPr>
          <w:sz w:val="22"/>
          <w:szCs w:val="22"/>
          <w:lang w:eastAsia="en-AU"/>
        </w:rPr>
        <w:t xml:space="preserve">Threats to cyber security are an ever-present danger to organisations around the world, reminding us that we must be vigilant at all times. </w:t>
      </w:r>
    </w:p>
    <w:p w:rsidR="00E801FB" w:rsidRPr="00E801FB" w:rsidRDefault="00E801FB" w:rsidP="00E801FB">
      <w:pPr>
        <w:rPr>
          <w:sz w:val="22"/>
          <w:szCs w:val="22"/>
          <w:lang w:eastAsia="en-AU"/>
        </w:rPr>
      </w:pPr>
      <w:r w:rsidRPr="00E801FB">
        <w:rPr>
          <w:sz w:val="22"/>
          <w:szCs w:val="22"/>
          <w:lang w:eastAsia="en-AU"/>
        </w:rPr>
        <w:t>BlueScope is taking action to increase its cyber security</w:t>
      </w:r>
      <w:r w:rsidR="008648B9">
        <w:rPr>
          <w:sz w:val="22"/>
          <w:szCs w:val="22"/>
          <w:lang w:eastAsia="en-AU"/>
        </w:rPr>
        <w:t>,</w:t>
      </w:r>
      <w:r w:rsidRPr="00E801FB">
        <w:rPr>
          <w:sz w:val="22"/>
          <w:szCs w:val="22"/>
          <w:lang w:eastAsia="en-AU"/>
        </w:rPr>
        <w:t xml:space="preserve"> to keep your data safe and secure by changing how you login to our portals.</w:t>
      </w:r>
      <w:r>
        <w:rPr>
          <w:sz w:val="22"/>
          <w:szCs w:val="22"/>
          <w:lang w:eastAsia="en-AU"/>
        </w:rPr>
        <w:t xml:space="preserve"> </w:t>
      </w:r>
      <w:r w:rsidRPr="00E801FB">
        <w:rPr>
          <w:sz w:val="22"/>
          <w:szCs w:val="22"/>
          <w:lang w:eastAsia="en-AU"/>
        </w:rPr>
        <w:t xml:space="preserve">Multi Factor Authentication (‘MFA’) will be introduced </w:t>
      </w:r>
      <w:r w:rsidR="00CA7905">
        <w:rPr>
          <w:sz w:val="22"/>
          <w:szCs w:val="22"/>
          <w:lang w:eastAsia="en-AU"/>
        </w:rPr>
        <w:t>to bluescopesteelconnect.com</w:t>
      </w:r>
      <w:r w:rsidRPr="00E801FB">
        <w:rPr>
          <w:sz w:val="22"/>
          <w:szCs w:val="22"/>
          <w:lang w:eastAsia="en-AU"/>
        </w:rPr>
        <w:t xml:space="preserve"> to provide a more secure layer of security where the user accessing the system has a 2-step authenticated login.</w:t>
      </w:r>
    </w:p>
    <w:p w:rsidR="00E801FB" w:rsidRDefault="00E801FB" w:rsidP="00E801FB">
      <w:pPr>
        <w:rPr>
          <w:sz w:val="22"/>
          <w:szCs w:val="22"/>
          <w:lang w:eastAsia="en-AU"/>
        </w:rPr>
      </w:pPr>
      <w:r w:rsidRPr="00E801FB">
        <w:rPr>
          <w:sz w:val="22"/>
          <w:szCs w:val="22"/>
          <w:lang w:eastAsia="en-AU"/>
        </w:rPr>
        <w:t xml:space="preserve">To be able to login using the MFA 2-step authentication each user is required to have a Microsoft account.  </w:t>
      </w:r>
    </w:p>
    <w:p w:rsidR="00E801FB" w:rsidRDefault="00E801FB" w:rsidP="00E801FB">
      <w:pPr>
        <w:rPr>
          <w:sz w:val="22"/>
          <w:szCs w:val="22"/>
          <w:lang w:eastAsia="en-AU"/>
        </w:rPr>
      </w:pPr>
      <w:r>
        <w:rPr>
          <w:sz w:val="22"/>
          <w:szCs w:val="22"/>
          <w:lang w:eastAsia="en-AU"/>
        </w:rPr>
        <w:t xml:space="preserve">This manual provides instructions </w:t>
      </w:r>
      <w:r w:rsidR="001A4C09">
        <w:rPr>
          <w:sz w:val="22"/>
          <w:szCs w:val="22"/>
          <w:lang w:eastAsia="en-AU"/>
        </w:rPr>
        <w:t>on</w:t>
      </w:r>
      <w:r>
        <w:rPr>
          <w:sz w:val="22"/>
          <w:szCs w:val="22"/>
          <w:lang w:eastAsia="en-AU"/>
        </w:rPr>
        <w:t xml:space="preserve"> how to set-up a Microsoft Account and also set-up the second factor authentication option.</w:t>
      </w:r>
    </w:p>
    <w:p w:rsidR="002900A1" w:rsidRPr="00E801FB" w:rsidRDefault="002900A1" w:rsidP="00E801FB">
      <w:pPr>
        <w:rPr>
          <w:sz w:val="22"/>
          <w:szCs w:val="22"/>
          <w:lang w:eastAsia="en-AU"/>
        </w:rPr>
      </w:pPr>
    </w:p>
    <w:p w:rsidR="00E801FB" w:rsidRDefault="00E801FB" w:rsidP="00E801FB">
      <w:pPr>
        <w:pStyle w:val="Heading1"/>
        <w:rPr>
          <w:rFonts w:asciiTheme="minorHAnsi" w:eastAsia="Times New Roman" w:hAnsiTheme="minorHAnsi"/>
          <w:b/>
          <w:bCs/>
          <w:sz w:val="20"/>
          <w:szCs w:val="20"/>
          <w:lang w:eastAsia="en-AU"/>
        </w:rPr>
      </w:pPr>
    </w:p>
    <w:p w:rsidR="002900A1" w:rsidRDefault="002900A1" w:rsidP="00E801FB">
      <w:pPr>
        <w:pStyle w:val="Heading1"/>
      </w:pPr>
    </w:p>
    <w:p w:rsidR="007743DB" w:rsidRPr="00025CD3" w:rsidRDefault="00ED1B10" w:rsidP="00E801FB">
      <w:pPr>
        <w:pStyle w:val="Heading1"/>
      </w:pPr>
      <w:bookmarkStart w:id="4" w:name="_Toc93419420"/>
      <w:r>
        <w:t>INTRODUCTION TO SETTING UP MULTI-FACTOR AUTHENTICATION</w:t>
      </w:r>
      <w:bookmarkEnd w:id="4"/>
    </w:p>
    <w:p w:rsidR="00282A06" w:rsidRPr="002900A1" w:rsidRDefault="00553697" w:rsidP="00E801FB">
      <w:pPr>
        <w:rPr>
          <w:rFonts w:cstheme="minorHAnsi"/>
          <w:sz w:val="22"/>
        </w:rPr>
      </w:pPr>
      <w:r w:rsidRPr="002900A1">
        <w:rPr>
          <w:rFonts w:cstheme="minorHAnsi"/>
          <w:sz w:val="22"/>
        </w:rPr>
        <w:t xml:space="preserve">The process </w:t>
      </w:r>
      <w:r w:rsidR="00282A06" w:rsidRPr="002900A1">
        <w:rPr>
          <w:rFonts w:cstheme="minorHAnsi"/>
          <w:sz w:val="22"/>
        </w:rPr>
        <w:t>to set-up Multi-factor authentication consists of;</w:t>
      </w:r>
    </w:p>
    <w:p w:rsidR="00282A06" w:rsidRPr="002900A1" w:rsidRDefault="002873D3" w:rsidP="00282A06">
      <w:pPr>
        <w:rPr>
          <w:rFonts w:cstheme="minorHAnsi"/>
          <w:sz w:val="22"/>
        </w:rPr>
      </w:pPr>
      <w:r>
        <w:rPr>
          <w:rFonts w:cstheme="minorHAnsi"/>
          <w:sz w:val="22"/>
        </w:rPr>
        <w:t>Part 1</w:t>
      </w:r>
      <w:r w:rsidR="00282A06" w:rsidRPr="002900A1">
        <w:rPr>
          <w:rFonts w:cstheme="minorHAnsi"/>
          <w:sz w:val="22"/>
        </w:rPr>
        <w:t xml:space="preserve">: Accepting an invitation to join the BlueScope </w:t>
      </w:r>
      <w:r w:rsidR="00282A06" w:rsidRPr="002B43EA">
        <w:rPr>
          <w:rFonts w:cstheme="minorHAnsi"/>
          <w:sz w:val="22"/>
        </w:rPr>
        <w:t>Azure network</w:t>
      </w:r>
    </w:p>
    <w:p w:rsidR="00282A06" w:rsidRPr="002900A1" w:rsidRDefault="002873D3" w:rsidP="00282A06">
      <w:pPr>
        <w:rPr>
          <w:rFonts w:cstheme="minorHAnsi"/>
          <w:sz w:val="22"/>
        </w:rPr>
      </w:pPr>
      <w:r>
        <w:rPr>
          <w:rFonts w:cstheme="minorHAnsi"/>
          <w:sz w:val="22"/>
        </w:rPr>
        <w:t>Part</w:t>
      </w:r>
      <w:r w:rsidR="00282A06" w:rsidRPr="002900A1">
        <w:rPr>
          <w:rFonts w:cstheme="minorHAnsi"/>
          <w:sz w:val="22"/>
        </w:rPr>
        <w:t xml:space="preserve"> 2: Set-up Multi-factor authentication </w:t>
      </w:r>
    </w:p>
    <w:p w:rsidR="00282A06" w:rsidRPr="002900A1" w:rsidRDefault="00282A06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282A06" w:rsidRPr="002900A1" w:rsidRDefault="00282A06" w:rsidP="00282A06">
      <w:pPr>
        <w:rPr>
          <w:rFonts w:cstheme="minorHAnsi"/>
          <w:sz w:val="22"/>
        </w:rPr>
      </w:pPr>
      <w:r w:rsidRPr="002900A1">
        <w:rPr>
          <w:rFonts w:cstheme="minorHAnsi"/>
          <w:sz w:val="22"/>
        </w:rPr>
        <w:t xml:space="preserve">To join the Azure environment, you will require a </w:t>
      </w:r>
      <w:r w:rsidRPr="002900A1">
        <w:rPr>
          <w:rFonts w:cstheme="minorHAnsi"/>
          <w:sz w:val="22"/>
          <w:u w:val="single"/>
        </w:rPr>
        <w:t>Microsoft account using the registered email address the invitation was sent to</w:t>
      </w:r>
      <w:r w:rsidRPr="002900A1">
        <w:rPr>
          <w:rFonts w:cstheme="minorHAnsi"/>
          <w:sz w:val="22"/>
        </w:rPr>
        <w:t xml:space="preserve">.  </w:t>
      </w:r>
    </w:p>
    <w:p w:rsidR="00282A06" w:rsidRDefault="00282A06" w:rsidP="00282A06">
      <w:pPr>
        <w:rPr>
          <w:rFonts w:cstheme="minorHAnsi"/>
          <w:sz w:val="22"/>
        </w:rPr>
      </w:pPr>
      <w:r w:rsidRPr="002900A1">
        <w:rPr>
          <w:rFonts w:cstheme="minorHAnsi"/>
          <w:sz w:val="22"/>
        </w:rPr>
        <w:t xml:space="preserve">If you do not have a Microsoft account, you will be guided through setting one up </w:t>
      </w:r>
      <w:r w:rsidR="000B1AF8">
        <w:rPr>
          <w:rFonts w:cstheme="minorHAnsi"/>
          <w:sz w:val="22"/>
        </w:rPr>
        <w:t>in</w:t>
      </w:r>
      <w:r w:rsidRPr="002900A1">
        <w:rPr>
          <w:rFonts w:cstheme="minorHAnsi"/>
          <w:sz w:val="22"/>
        </w:rPr>
        <w:t xml:space="preserve"> Step 1</w:t>
      </w:r>
      <w:r w:rsidR="000B1AF8">
        <w:rPr>
          <w:rFonts w:cstheme="minorHAnsi"/>
          <w:sz w:val="22"/>
        </w:rPr>
        <w:t xml:space="preserve"> (page </w:t>
      </w:r>
      <w:r w:rsidR="005610EA">
        <w:rPr>
          <w:rFonts w:cstheme="minorHAnsi"/>
          <w:sz w:val="22"/>
        </w:rPr>
        <w:t>3</w:t>
      </w:r>
      <w:r w:rsidR="000B1AF8">
        <w:rPr>
          <w:rFonts w:cstheme="minorHAnsi"/>
          <w:sz w:val="22"/>
        </w:rPr>
        <w:t>)</w:t>
      </w:r>
    </w:p>
    <w:p w:rsidR="000B1AF8" w:rsidRPr="002900A1" w:rsidRDefault="000B1AF8" w:rsidP="00282A06">
      <w:pPr>
        <w:rPr>
          <w:rFonts w:cstheme="minorHAnsi"/>
          <w:sz w:val="22"/>
        </w:rPr>
      </w:pPr>
      <w:r>
        <w:rPr>
          <w:rFonts w:cstheme="minorHAnsi"/>
          <w:sz w:val="22"/>
        </w:rPr>
        <w:t>If you already have a Microsoft account, th</w:t>
      </w:r>
      <w:r w:rsidR="005610EA">
        <w:rPr>
          <w:rFonts w:cstheme="minorHAnsi"/>
          <w:sz w:val="22"/>
        </w:rPr>
        <w:t>en go directly to Step 2 (Page 5</w:t>
      </w:r>
      <w:r>
        <w:rPr>
          <w:rFonts w:cstheme="minorHAnsi"/>
          <w:sz w:val="22"/>
        </w:rPr>
        <w:t>)</w:t>
      </w:r>
    </w:p>
    <w:p w:rsidR="00282A06" w:rsidRDefault="00282A06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0B1AF8" w:rsidRDefault="000B1AF8" w:rsidP="006D3EBD">
      <w:pPr>
        <w:ind w:left="1065" w:hanging="1065"/>
        <w:rPr>
          <w:rFonts w:cstheme="minorHAnsi"/>
          <w:color w:val="F05252" w:themeColor="accent5"/>
          <w:sz w:val="22"/>
        </w:rPr>
      </w:pPr>
    </w:p>
    <w:p w:rsidR="002900A1" w:rsidRPr="002900A1" w:rsidRDefault="00E801FB" w:rsidP="000B1AF8">
      <w:pPr>
        <w:ind w:left="1065" w:hanging="1065"/>
        <w:rPr>
          <w:rFonts w:cstheme="minorHAnsi"/>
          <w:b/>
          <w:color w:val="F05252" w:themeColor="accent5"/>
          <w:sz w:val="22"/>
        </w:rPr>
      </w:pPr>
      <w:r w:rsidRPr="002900A1">
        <w:rPr>
          <w:rFonts w:cstheme="minorHAnsi"/>
          <w:b/>
          <w:color w:val="F05252" w:themeColor="accent5"/>
          <w:sz w:val="22"/>
        </w:rPr>
        <w:t>Step 1</w:t>
      </w:r>
      <w:r w:rsidRPr="002900A1">
        <w:rPr>
          <w:rFonts w:cstheme="minorHAnsi"/>
          <w:b/>
          <w:sz w:val="22"/>
        </w:rPr>
        <w:t xml:space="preserve"> </w:t>
      </w:r>
      <w:r w:rsidR="00553697" w:rsidRPr="002900A1">
        <w:rPr>
          <w:rFonts w:cstheme="minorHAnsi"/>
          <w:b/>
          <w:sz w:val="22"/>
        </w:rPr>
        <w:tab/>
      </w:r>
    </w:p>
    <w:p w:rsidR="006D3EBD" w:rsidRPr="00F336B2" w:rsidRDefault="00F336B2" w:rsidP="006D3EBD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</w:rPr>
      </w:pPr>
      <w:r w:rsidRPr="00F336B2">
        <w:rPr>
          <w:rFonts w:cstheme="minorHAnsi"/>
          <w:sz w:val="22"/>
        </w:rPr>
        <w:t xml:space="preserve">a) </w:t>
      </w:r>
      <w:r w:rsidR="006D3EBD" w:rsidRPr="00F336B2">
        <w:rPr>
          <w:rFonts w:cstheme="minorHAnsi"/>
          <w:sz w:val="22"/>
        </w:rPr>
        <w:t>If the email address has not been registered with Microsoft, a new</w:t>
      </w:r>
      <w:r w:rsidR="006D3EBD" w:rsidRPr="00F336B2">
        <w:rPr>
          <w:sz w:val="22"/>
        </w:rPr>
        <w:t xml:space="preserve"> </w:t>
      </w:r>
      <w:r w:rsidR="006D3EBD" w:rsidRPr="00F336B2">
        <w:rPr>
          <w:rFonts w:cstheme="minorHAnsi"/>
          <w:sz w:val="22"/>
        </w:rPr>
        <w:t xml:space="preserve">Microsoft account will need to be created by going to </w:t>
      </w:r>
      <w:hyperlink r:id="rId13" w:history="1">
        <w:r w:rsidR="006D3EBD" w:rsidRPr="00F336B2">
          <w:rPr>
            <w:rStyle w:val="Hyperlink"/>
            <w:color w:val="0044B4" w:themeColor="accent1"/>
            <w:sz w:val="22"/>
          </w:rPr>
          <w:t>https://login.microsoftonline.com</w:t>
        </w:r>
      </w:hyperlink>
      <w:r w:rsidR="006D3EBD" w:rsidRPr="00F336B2">
        <w:rPr>
          <w:sz w:val="22"/>
        </w:rPr>
        <w:t xml:space="preserve"> </w:t>
      </w:r>
      <w:r w:rsidR="006D3EBD" w:rsidRPr="00F336B2">
        <w:rPr>
          <w:rFonts w:cstheme="minorHAnsi"/>
          <w:sz w:val="22"/>
        </w:rPr>
        <w:t>and click the link “Create one” and follow the instructions to create one.</w:t>
      </w:r>
    </w:p>
    <w:p w:rsidR="006D3EBD" w:rsidRDefault="00F336B2" w:rsidP="006D3EBD">
      <w:pPr>
        <w:ind w:left="1071" w:hanging="1071"/>
      </w:pPr>
      <w:r>
        <w:rPr>
          <w:noProof/>
        </w:rPr>
        <mc:AlternateContent>
          <mc:Choice Requires="wpg">
            <w:drawing>
              <wp:inline distT="0" distB="0" distL="0" distR="0" wp14:anchorId="17DAD80C" wp14:editId="0CB67E4F">
                <wp:extent cx="6286500" cy="292133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921330"/>
                          <a:chOff x="-372623" y="-9525"/>
                          <a:chExt cx="6673932" cy="2921330"/>
                        </a:xfrm>
                      </wpg:grpSpPr>
                      <wps:wsp>
                        <wps:cNvPr id="317" name="Rectangle 317"/>
                        <wps:cNvSpPr/>
                        <wps:spPr>
                          <a:xfrm>
                            <a:off x="-372623" y="-9525"/>
                            <a:ext cx="6673932" cy="292133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580" y="255270"/>
                            <a:ext cx="296164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274820" y="2247900"/>
                            <a:ext cx="1662545" cy="39188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442739" w:rsidP="00442739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H="1" flipV="1">
                            <a:off x="3733800" y="2156460"/>
                            <a:ext cx="531915" cy="2609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93637" y="813435"/>
                            <a:ext cx="2069523" cy="66254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442739" w:rsidP="00442739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The email the invite was sent to will appear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3170677" y="1163955"/>
                            <a:ext cx="807522" cy="14250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AD80C" id="Group 3" o:spid="_x0000_s1044" style="width:495pt;height:230.05pt;mso-position-horizontal-relative:char;mso-position-vertical-relative:line" coordorigin="-3726,-95" coordsize="66739,2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">
                <v:rect id="Rectangle 317" o:spid="_x0000_s1045" style="position:absolute;left:-3726;top:-95;width:66739;height:29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" fillcolor="#d4e0f4 [665]" stroked="f" strokeweight="2pt"/>
                <v:shape id="Picture 34" o:spid="_x0000_s1046" type="#_x0000_t75" style="position:absolute;left:8305;top:2552;width:29617;height:2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" stroked="t" strokecolor="#0044b4 [3204]">
                  <v:imagedata r:id="rId15" o:title=""/>
                  <v:path arrowok="t"/>
                </v:shape>
                <v:rect id="Rectangle 19" o:spid="_x0000_s1047" style="position:absolute;left:42748;top:22479;width:16625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" filled="f" strokecolor="#0ac84e" strokeweight="6pt">
                  <v:textbox>
                    <w:txbxContent>
                      <w:p w:rsidR="00442739" w:rsidRPr="00553697" w:rsidRDefault="00442739" w:rsidP="00442739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48" type="#_x0000_t32" style="position:absolute;left:37338;top:21564;width:5319;height:26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" strokecolor="#0ac84e" strokeweight="1pt">
                  <v:stroke endarrow="block"/>
                </v:shape>
                <v:rect id="Rectangle 22" o:spid="_x0000_s1049" style="position:absolute;left:39936;top:8134;width:20695;height: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" filled="f" strokecolor="#0ac84e" strokeweight="6pt">
                  <v:textbox>
                    <w:txbxContent>
                      <w:p w:rsidR="00442739" w:rsidRPr="00553697" w:rsidRDefault="00442739" w:rsidP="00442739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The email the invite was sent to will appear here</w:t>
                        </w:r>
                      </w:p>
                    </w:txbxContent>
                  </v:textbox>
                </v:rect>
                <v:shape id="Straight Arrow Connector 23" o:spid="_x0000_s1050" type="#_x0000_t32" style="position:absolute;left:31706;top:11639;width:8075;height:14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" strokecolor="#09bd49 [3046]">
                  <v:stroke endarrow="block"/>
                </v:shape>
                <w10:anchorlock/>
              </v:group>
            </w:pict>
          </mc:Fallback>
        </mc:AlternateContent>
      </w:r>
    </w:p>
    <w:p w:rsidR="006D3EBD" w:rsidRDefault="006D3EBD" w:rsidP="006D3EBD">
      <w:pPr>
        <w:ind w:left="1071" w:hanging="1071"/>
      </w:pPr>
    </w:p>
    <w:p w:rsidR="00442739" w:rsidRPr="00F336B2" w:rsidRDefault="00F336B2" w:rsidP="00442739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F336B2">
        <w:rPr>
          <w:sz w:val="22"/>
        </w:rPr>
        <w:t xml:space="preserve">b) </w:t>
      </w:r>
      <w:r w:rsidR="00442739" w:rsidRPr="00F336B2">
        <w:rPr>
          <w:sz w:val="22"/>
        </w:rPr>
        <w:t>Enter password (Use your Microsoft password not SteelConnect portal password).</w:t>
      </w:r>
    </w:p>
    <w:p w:rsidR="00442739" w:rsidRPr="00F336B2" w:rsidRDefault="00442739" w:rsidP="00F336B2">
      <w:pPr>
        <w:autoSpaceDE w:val="0"/>
        <w:autoSpaceDN w:val="0"/>
        <w:adjustRightInd w:val="0"/>
        <w:spacing w:after="0" w:line="240" w:lineRule="auto"/>
        <w:rPr>
          <w:rFonts w:cstheme="minorHAnsi"/>
          <w:sz w:val="22"/>
        </w:rPr>
      </w:pPr>
      <w:r w:rsidRPr="00F336B2">
        <w:rPr>
          <w:rFonts w:cstheme="minorHAnsi"/>
          <w:sz w:val="22"/>
        </w:rPr>
        <w:t>Click ‘Next’</w:t>
      </w:r>
    </w:p>
    <w:p w:rsidR="006D3EBD" w:rsidRDefault="00F336B2" w:rsidP="006D3EBD">
      <w:pPr>
        <w:ind w:left="1071" w:hanging="1071"/>
      </w:pPr>
      <w:r>
        <w:rPr>
          <w:noProof/>
        </w:rPr>
        <mc:AlternateContent>
          <mc:Choice Requires="wpg">
            <w:drawing>
              <wp:inline distT="0" distB="0" distL="0" distR="0" wp14:anchorId="0CF80300" wp14:editId="50184DED">
                <wp:extent cx="6330138" cy="3291840"/>
                <wp:effectExtent l="0" t="0" r="0" b="381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138" cy="3291840"/>
                          <a:chOff x="0" y="0"/>
                          <a:chExt cx="6673932" cy="3291840"/>
                        </a:xfrm>
                      </wpg:grpSpPr>
                      <wps:wsp>
                        <wps:cNvPr id="318" name="Rectangle 318"/>
                        <wps:cNvSpPr/>
                        <wps:spPr>
                          <a:xfrm>
                            <a:off x="0" y="0"/>
                            <a:ext cx="6673932" cy="32918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" y="182880"/>
                            <a:ext cx="3032125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4370070" y="895350"/>
                            <a:ext cx="2069523" cy="66254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442739" w:rsidP="00442739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Enter your password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>
                          <a:stCxn id="25" idx="1"/>
                        </wps:cNvCnPr>
                        <wps:spPr>
                          <a:xfrm flipH="1">
                            <a:off x="2263112" y="1226622"/>
                            <a:ext cx="2106904" cy="56259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60520" y="2727960"/>
                            <a:ext cx="166243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442739" w:rsidP="00442739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H="1" flipV="1">
                            <a:off x="3619500" y="2628900"/>
                            <a:ext cx="531915" cy="2609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80300" id="Group 5" o:spid="_x0000_s1051" style="width:498.45pt;height:259.2pt;mso-position-horizontal-relative:char;mso-position-vertical-relative:line" coordsize="66739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">
                <v:rect id="Rectangle 318" o:spid="_x0000_s1052" style="position:absolute;width:66739;height:32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" fillcolor="#d4e0f4 [665]" stroked="f" strokeweight="2pt"/>
                <v:shape id="Picture 24" o:spid="_x0000_s1053" type="#_x0000_t75" alt="Graphical user interface, application&#10;&#10;Description automatically generated" style="position:absolute;left:12420;top:1828;width:30321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" stroked="t" strokecolor="#0044b4 [3204]">
                  <v:imagedata r:id="rId17" o:title="Graphical user interface, application&#10;&#10;Description automatically generated"/>
                  <v:path arrowok="t"/>
                </v:shape>
                <v:rect id="Rectangle 25" o:spid="_x0000_s1054" style="position:absolute;left:43700;top:8953;width:20695;height:6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" filled="f" strokecolor="#0ac84e" strokeweight="6pt">
                  <v:textbox>
                    <w:txbxContent>
                      <w:p w:rsidR="00442739" w:rsidRPr="00553697" w:rsidRDefault="00442739" w:rsidP="00442739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Enter your password here</w:t>
                        </w:r>
                      </w:p>
                    </w:txbxContent>
                  </v:textbox>
                </v:rect>
                <v:shape id="Straight Arrow Connector 26" o:spid="_x0000_s1055" type="#_x0000_t32" style="position:absolute;left:22631;top:12266;width:21069;height:56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" strokecolor="#09bd49 [3046]">
                  <v:stroke endarrow="block"/>
                </v:shape>
                <v:rect id="Rectangle 30" o:spid="_x0000_s1056" style="position:absolute;left:41605;top:27279;width:16624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" filled="f" strokecolor="#0ac84e" strokeweight="6pt">
                  <v:textbox>
                    <w:txbxContent>
                      <w:p w:rsidR="00442739" w:rsidRPr="00553697" w:rsidRDefault="00442739" w:rsidP="00442739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 id="Straight Arrow Connector 31" o:spid="_x0000_s1057" type="#_x0000_t32" style="position:absolute;left:36195;top:26289;width:5319;height:26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6D3EBD" w:rsidRDefault="006D3EBD" w:rsidP="006D3EBD">
      <w:pPr>
        <w:ind w:left="1071" w:hanging="1071"/>
      </w:pPr>
    </w:p>
    <w:p w:rsidR="000B1AF8" w:rsidRDefault="000B1AF8" w:rsidP="006D3EBD">
      <w:pPr>
        <w:ind w:left="1071" w:hanging="1071"/>
      </w:pPr>
    </w:p>
    <w:p w:rsidR="000B1AF8" w:rsidRDefault="000B1AF8" w:rsidP="006D3EBD">
      <w:pPr>
        <w:ind w:left="1071" w:hanging="1071"/>
      </w:pPr>
    </w:p>
    <w:p w:rsidR="00442739" w:rsidRPr="0031026B" w:rsidRDefault="00F336B2" w:rsidP="00442739">
      <w:pPr>
        <w:rPr>
          <w:sz w:val="22"/>
        </w:rPr>
      </w:pPr>
      <w:r w:rsidRPr="0031026B">
        <w:rPr>
          <w:sz w:val="22"/>
        </w:rPr>
        <w:t xml:space="preserve">c) </w:t>
      </w:r>
      <w:r w:rsidR="00442739" w:rsidRPr="0031026B">
        <w:rPr>
          <w:sz w:val="22"/>
        </w:rPr>
        <w:t>If your password is incorrect, reset your password.</w:t>
      </w:r>
    </w:p>
    <w:p w:rsidR="00442739" w:rsidRDefault="00F336B2" w:rsidP="00F336B2">
      <w:pPr>
        <w:rPr>
          <w:sz w:val="22"/>
        </w:rPr>
      </w:pPr>
      <w:r w:rsidRPr="0031026B">
        <w:rPr>
          <w:sz w:val="22"/>
        </w:rPr>
        <w:t>Cl</w:t>
      </w:r>
      <w:r w:rsidR="00442739" w:rsidRPr="0031026B">
        <w:rPr>
          <w:sz w:val="22"/>
        </w:rPr>
        <w:t>ick “Forgot my password”</w:t>
      </w:r>
    </w:p>
    <w:p w:rsidR="00F35EE0" w:rsidRPr="0031026B" w:rsidRDefault="00F35EE0" w:rsidP="00F336B2">
      <w:pPr>
        <w:rPr>
          <w:sz w:val="22"/>
        </w:rPr>
      </w:pPr>
      <w:r w:rsidRPr="0031026B">
        <w:rPr>
          <w:sz w:val="22"/>
        </w:rPr>
        <w:t>Once password is reset, Click ‘Sign In’</w:t>
      </w:r>
    </w:p>
    <w:p w:rsidR="00B14BBF" w:rsidRPr="0031026B" w:rsidRDefault="00F35EE0" w:rsidP="00F336B2">
      <w:pPr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87BADC4" wp14:editId="4F7263E6">
                <wp:extent cx="6338570" cy="3444240"/>
                <wp:effectExtent l="0" t="0" r="5080" b="381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70" cy="3444240"/>
                          <a:chOff x="0" y="0"/>
                          <a:chExt cx="6673850" cy="3657600"/>
                        </a:xfrm>
                      </wpg:grpSpPr>
                      <wps:wsp>
                        <wps:cNvPr id="319" name="Rectangle 319"/>
                        <wps:cNvSpPr/>
                        <wps:spPr>
                          <a:xfrm>
                            <a:off x="0" y="0"/>
                            <a:ext cx="6673850" cy="3657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0140" y="243840"/>
                            <a:ext cx="3177540" cy="2498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350520" y="2956560"/>
                            <a:ext cx="2294296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442739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="00B14BBF">
                                <w:rPr>
                                  <w:b/>
                                  <w:bCs/>
                                  <w:u w:val="single"/>
                                </w:rPr>
                                <w:t>Forgot my password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Arrow Connector 225"/>
                        <wps:cNvCnPr/>
                        <wps:spPr>
                          <a:xfrm flipV="1">
                            <a:off x="1371600" y="2217420"/>
                            <a:ext cx="498822" cy="68629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442460" y="1325880"/>
                            <a:ext cx="2069465" cy="5314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2739" w:rsidRPr="00553697" w:rsidRDefault="00B14BBF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A message notification that your password is incorrect.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Straight Arrow Connector 227"/>
                        <wps:cNvCnPr/>
                        <wps:spPr>
                          <a:xfrm flipH="1" flipV="1">
                            <a:off x="3139440" y="1447800"/>
                            <a:ext cx="1258124" cy="15193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419600" y="342900"/>
                            <a:ext cx="2069523" cy="43691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4BBF" w:rsidRPr="00553697" w:rsidRDefault="00B14BBF" w:rsidP="00B14BBF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Email Address in reference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Straight Arrow Connector 229"/>
                        <wps:cNvCnPr/>
                        <wps:spPr>
                          <a:xfrm flipH="1">
                            <a:off x="2392680" y="632460"/>
                            <a:ext cx="2020760" cy="2081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649980" y="2903220"/>
                            <a:ext cx="2294255" cy="4962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4BBF" w:rsidRDefault="00B14BBF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Sign In</w:t>
                              </w:r>
                            </w:p>
                            <w:p w:rsidR="00B14BBF" w:rsidRPr="00553697" w:rsidRDefault="00B14BBF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B14BBF">
                                <w:t>once password is correct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Straight Arrow Connector 231"/>
                        <wps:cNvCnPr/>
                        <wps:spPr>
                          <a:xfrm flipH="1" flipV="1">
                            <a:off x="3832860" y="2583180"/>
                            <a:ext cx="377536" cy="3300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BADC4" id="Group 18" o:spid="_x0000_s1058" style="width:499.1pt;height:271.2pt;mso-position-horizontal-relative:char;mso-position-vertical-relative:line" coordsize="66738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">
                <v:rect id="Rectangle 319" o:spid="_x0000_s1059" style="position:absolute;width:66738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" fillcolor="#d4e0f4 [665]" stroked="f" strokeweight="2pt"/>
                <v:shape id="Picture 4" o:spid="_x0000_s1060" type="#_x0000_t75" alt="Graphical user interface, text, application, email&#10;&#10;Description automatically generated" style="position:absolute;left:11201;top:2438;width:31775;height:2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" stroked="t" strokecolor="#0044b4 [3204]">
                  <v:imagedata r:id="rId19" o:title="Graphical user interface, text, application, email&#10;&#10;Description automatically generated"/>
                  <v:path arrowok="t"/>
                </v:shape>
                <v:rect id="Rectangle 224" o:spid="_x0000_s1061" style="position:absolute;left:3505;top:29565;width:22943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" filled="f" strokecolor="#0ac84e" strokeweight="6pt">
                  <v:textbox>
                    <w:txbxContent>
                      <w:p w:rsidR="00442739" w:rsidRPr="00553697" w:rsidRDefault="00442739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="00B14BBF">
                          <w:rPr>
                            <w:b/>
                            <w:bCs/>
                            <w:u w:val="single"/>
                          </w:rPr>
                          <w:t>Forgot my password</w:t>
                        </w:r>
                      </w:p>
                    </w:txbxContent>
                  </v:textbox>
                </v:rect>
                <v:shape id="Straight Arrow Connector 225" o:spid="_x0000_s1062" type="#_x0000_t32" style="position:absolute;left:13716;top:22174;width:4988;height:68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" strokecolor="#0ac84e" strokeweight="1pt">
                  <v:stroke endarrow="block"/>
                </v:shape>
                <v:rect id="Rectangle 226" o:spid="_x0000_s1063" style="position:absolute;left:44424;top:13258;width:20695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" filled="f" strokecolor="#0ac84e" strokeweight="6pt">
                  <v:textbox>
                    <w:txbxContent>
                      <w:p w:rsidR="00442739" w:rsidRPr="00553697" w:rsidRDefault="00B14BBF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A message notification that your password is incorrect.</w:t>
                        </w:r>
                      </w:p>
                    </w:txbxContent>
                  </v:textbox>
                </v:rect>
                <v:shape id="Straight Arrow Connector 227" o:spid="_x0000_s1064" type="#_x0000_t32" style="position:absolute;left:31394;top:14478;width:12581;height:15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" strokecolor="#09bd49 [3046]">
                  <v:stroke endarrow="block"/>
                </v:shape>
                <v:rect id="Rectangle 228" o:spid="_x0000_s1065" style="position:absolute;left:44196;top:3429;width:20695;height: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" filled="f" strokecolor="#0ac84e" strokeweight="6pt">
                  <v:textbox>
                    <w:txbxContent>
                      <w:p w:rsidR="00B14BBF" w:rsidRPr="00553697" w:rsidRDefault="00B14BBF" w:rsidP="00B14BBF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Email Address in reference</w:t>
                        </w:r>
                      </w:p>
                    </w:txbxContent>
                  </v:textbox>
                </v:rect>
                <v:shape id="Straight Arrow Connector 229" o:spid="_x0000_s1066" type="#_x0000_t32" style="position:absolute;left:23926;top:6324;width:20208;height:20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" strokecolor="#09bd49 [3046]">
                  <v:stroke endarrow="block"/>
                </v:shape>
                <v:rect id="Rectangle 230" o:spid="_x0000_s1067" style="position:absolute;left:36499;top:29032;width:22943;height:4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" filled="f" strokecolor="#0ac84e" strokeweight="6pt">
                  <v:textbox>
                    <w:txbxContent>
                      <w:p w:rsidR="00B14BBF" w:rsidRDefault="00B14BBF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Sign In</w:t>
                        </w:r>
                      </w:p>
                      <w:p w:rsidR="00B14BBF" w:rsidRPr="00553697" w:rsidRDefault="00B14BBF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B14BBF">
                          <w:t>once password is correct</w:t>
                        </w:r>
                      </w:p>
                    </w:txbxContent>
                  </v:textbox>
                </v:rect>
                <v:shape id="Straight Arrow Connector 231" o:spid="_x0000_s1068" type="#_x0000_t32" style="position:absolute;left:38328;top:25831;width:3775;height:33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6519DC" w:rsidRDefault="006519DC" w:rsidP="00442739">
      <w:pPr>
        <w:autoSpaceDE w:val="0"/>
        <w:autoSpaceDN w:val="0"/>
        <w:adjustRightInd w:val="0"/>
        <w:spacing w:after="0" w:line="240" w:lineRule="auto"/>
      </w:pPr>
    </w:p>
    <w:p w:rsidR="00B14BBF" w:rsidRPr="0031026B" w:rsidRDefault="0031026B" w:rsidP="006D3EBD">
      <w:pPr>
        <w:ind w:left="1071" w:hanging="1071"/>
        <w:rPr>
          <w:sz w:val="22"/>
        </w:rPr>
      </w:pPr>
      <w:r w:rsidRPr="0031026B">
        <w:rPr>
          <w:sz w:val="22"/>
        </w:rPr>
        <w:t xml:space="preserve">d) </w:t>
      </w:r>
      <w:r w:rsidR="00B14BBF" w:rsidRPr="0031026B">
        <w:rPr>
          <w:sz w:val="22"/>
        </w:rPr>
        <w:t xml:space="preserve">An email will be sent with a verification code. </w:t>
      </w:r>
    </w:p>
    <w:p w:rsidR="006D3EBD" w:rsidRPr="0031026B" w:rsidRDefault="00F336B2" w:rsidP="00F336B2">
      <w:pPr>
        <w:rPr>
          <w:sz w:val="22"/>
        </w:rPr>
      </w:pPr>
      <w:r w:rsidRPr="0031026B">
        <w:rPr>
          <w:sz w:val="22"/>
        </w:rPr>
        <w:t>E</w:t>
      </w:r>
      <w:r w:rsidR="00B14BBF" w:rsidRPr="0031026B">
        <w:rPr>
          <w:sz w:val="22"/>
        </w:rPr>
        <w:t>nter Code from the email</w:t>
      </w:r>
    </w:p>
    <w:p w:rsidR="0031026B" w:rsidRPr="0031026B" w:rsidRDefault="0031026B" w:rsidP="00F336B2">
      <w:pPr>
        <w:rPr>
          <w:sz w:val="22"/>
        </w:rPr>
      </w:pPr>
      <w:r w:rsidRPr="0031026B">
        <w:rPr>
          <w:sz w:val="22"/>
        </w:rPr>
        <w:t>Click ‘Next’</w:t>
      </w:r>
    </w:p>
    <w:p w:rsidR="00B14BBF" w:rsidRDefault="0031026B" w:rsidP="00F336B2">
      <w:r>
        <w:rPr>
          <w:noProof/>
        </w:rPr>
        <mc:AlternateContent>
          <mc:Choice Requires="wpg">
            <w:drawing>
              <wp:inline distT="0" distB="0" distL="0" distR="0" wp14:anchorId="19ABF64A" wp14:editId="726F507C">
                <wp:extent cx="6430010" cy="3286125"/>
                <wp:effectExtent l="0" t="0" r="8890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3286125"/>
                          <a:chOff x="0" y="0"/>
                          <a:chExt cx="6673850" cy="3621974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0" y="0"/>
                            <a:ext cx="6673850" cy="362197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 descr="Graphical user interface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380" y="76200"/>
                            <a:ext cx="2952115" cy="3296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4465320" y="2750820"/>
                            <a:ext cx="116078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4BBF" w:rsidRPr="00553697" w:rsidRDefault="00B14BBF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Straight Arrow Connector 233"/>
                        <wps:cNvCnPr/>
                        <wps:spPr>
                          <a:xfrm flipH="1">
                            <a:off x="3870960" y="2895600"/>
                            <a:ext cx="531495" cy="45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533900" y="883920"/>
                            <a:ext cx="1826326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4BBF" w:rsidRPr="00553697" w:rsidRDefault="00B14BBF" w:rsidP="00B14B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Enter </w:t>
                              </w:r>
                              <w:r w:rsidRPr="00B14BBF">
                                <w:rPr>
                                  <w:b/>
                                  <w:bCs/>
                                  <w:u w:val="single"/>
                                </w:rPr>
                                <w:t>Code</w:t>
                              </w:r>
                              <w:r>
                                <w:t xml:space="preserve"> in email.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Straight Arrow Connector 235"/>
                        <wps:cNvCnPr/>
                        <wps:spPr>
                          <a:xfrm flipH="1">
                            <a:off x="2400300" y="1051560"/>
                            <a:ext cx="2099310" cy="68516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BF64A" id="Group 6" o:spid="_x0000_s1069" style="width:506.3pt;height:258.75pt;mso-position-horizontal-relative:char;mso-position-vertical-relative:line" coordsize="66738,3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">
                <v:rect id="Rectangle 128" o:spid="_x0000_s1070" style="position:absolute;width:66738;height:36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" fillcolor="#d4e0f4 [665]" stroked="f" strokeweight="2pt"/>
                <v:shape id="Picture 38" o:spid="_x0000_s1071" type="#_x0000_t75" alt="Graphical user interface, application, email&#10;&#10;Description automatically generated" style="position:absolute;left:11353;top:762;width:29521;height:3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" stroked="t" strokecolor="#0044b4 [3204]">
                  <v:imagedata r:id="rId21" o:title="Graphical user interface, application, email&#10;&#10;Description automatically generated"/>
                  <v:path arrowok="t"/>
                </v:shape>
                <v:rect id="Rectangle 232" o:spid="_x0000_s1072" style="position:absolute;left:44653;top:27508;width:1160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" filled="f" strokecolor="#0ac84e" strokeweight="6pt">
                  <v:textbox>
                    <w:txbxContent>
                      <w:p w:rsidR="00B14BBF" w:rsidRPr="00553697" w:rsidRDefault="00B14BBF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 id="Straight Arrow Connector 233" o:spid="_x0000_s1073" type="#_x0000_t32" style="position:absolute;left:38709;top:28956;width:5315;height:4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" strokecolor="#0ac84e" strokeweight="1pt">
                  <v:stroke endarrow="block"/>
                </v:shape>
                <v:rect id="Rectangle 234" o:spid="_x0000_s1074" style="position:absolute;left:45339;top:8839;width:18263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" filled="f" strokecolor="#0ac84e" strokeweight="6pt">
                  <v:textbox>
                    <w:txbxContent>
                      <w:p w:rsidR="00B14BBF" w:rsidRPr="00553697" w:rsidRDefault="00B14BBF" w:rsidP="00B14B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Enter </w:t>
                        </w:r>
                        <w:r w:rsidRPr="00B14BBF">
                          <w:rPr>
                            <w:b/>
                            <w:bCs/>
                            <w:u w:val="single"/>
                          </w:rPr>
                          <w:t>Code</w:t>
                        </w:r>
                        <w:r>
                          <w:t xml:space="preserve"> in email.</w:t>
                        </w:r>
                      </w:p>
                    </w:txbxContent>
                  </v:textbox>
                </v:rect>
                <v:shape id="Straight Arrow Connector 235" o:spid="_x0000_s1075" type="#_x0000_t32" style="position:absolute;left:24003;top:10515;width:20993;height:68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B14BBF" w:rsidRDefault="0031026B" w:rsidP="00B14BBF">
      <w:pPr>
        <w:ind w:left="1071" w:hanging="1071"/>
        <w:rPr>
          <w:sz w:val="22"/>
        </w:rPr>
      </w:pPr>
      <w:r w:rsidRPr="0031026B">
        <w:rPr>
          <w:sz w:val="22"/>
        </w:rPr>
        <w:t xml:space="preserve">e)  </w:t>
      </w:r>
      <w:r w:rsidR="00B14BBF" w:rsidRPr="0031026B">
        <w:rPr>
          <w:sz w:val="22"/>
        </w:rPr>
        <w:t xml:space="preserve">A quiz will pop up to authenticate the registration is not completed by a robot. </w:t>
      </w:r>
    </w:p>
    <w:p w:rsidR="00B81EC3" w:rsidRPr="0031026B" w:rsidRDefault="00B81EC3" w:rsidP="00B14BBF">
      <w:pPr>
        <w:ind w:left="1071" w:hanging="1071"/>
        <w:rPr>
          <w:sz w:val="22"/>
        </w:rPr>
      </w:pPr>
      <w:r w:rsidRPr="0031026B">
        <w:rPr>
          <w:sz w:val="22"/>
        </w:rPr>
        <w:t>Click ‘Next’</w:t>
      </w:r>
    </w:p>
    <w:p w:rsidR="00B14BBF" w:rsidRPr="0031026B" w:rsidRDefault="0031026B" w:rsidP="00722EDE">
      <w:pPr>
        <w:ind w:left="284" w:hanging="284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470BFA9" wp14:editId="336F8E66">
                <wp:extent cx="6408420" cy="3215640"/>
                <wp:effectExtent l="0" t="0" r="0" b="381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3215640"/>
                          <a:chOff x="0" y="0"/>
                          <a:chExt cx="6673850" cy="3384467"/>
                        </a:xfrm>
                      </wpg:grpSpPr>
                      <wps:wsp>
                        <wps:cNvPr id="131" name="Rectangle 131"/>
                        <wps:cNvSpPr/>
                        <wps:spPr>
                          <a:xfrm>
                            <a:off x="0" y="0"/>
                            <a:ext cx="6673850" cy="338446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80" y="121920"/>
                            <a:ext cx="2545715" cy="3044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3794760" y="2499360"/>
                            <a:ext cx="116078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788F" w:rsidRPr="00553697" w:rsidRDefault="003B788F" w:rsidP="003B788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Straight Arrow Connector 237"/>
                        <wps:cNvCnPr/>
                        <wps:spPr>
                          <a:xfrm flipH="1">
                            <a:off x="2956560" y="2651760"/>
                            <a:ext cx="843149" cy="457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0BFA9" id="Group 7" o:spid="_x0000_s1076" style="width:504.6pt;height:253.2pt;mso-position-horizontal-relative:char;mso-position-vertical-relative:line" coordsize="66738,3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">
                <v:rect id="Rectangle 131" o:spid="_x0000_s1077" style="position:absolute;width:66738;height:3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" fillcolor="#d4e0f4 [665]" stroked="f" strokeweight="2pt"/>
                <v:shape id="Picture 39" o:spid="_x0000_s1078" type="#_x0000_t75" style="position:absolute;left:10591;top:1219;width:25457;height:3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" stroked="t" strokecolor="#0044b4 [3204]">
                  <v:imagedata r:id="rId23" o:title=""/>
                  <v:path arrowok="t"/>
                </v:shape>
                <v:rect id="Rectangle 236" o:spid="_x0000_s1079" style="position:absolute;left:37947;top:24993;width:1160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" filled="f" strokecolor="#0ac84e" strokeweight="6pt">
                  <v:textbox>
                    <w:txbxContent>
                      <w:p w:rsidR="003B788F" w:rsidRPr="00553697" w:rsidRDefault="003B788F" w:rsidP="003B788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 id="Straight Arrow Connector 237" o:spid="_x0000_s1080" type="#_x0000_t32" style="position:absolute;left:29565;top:26517;width:8432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B14BBF" w:rsidRDefault="00B14BBF" w:rsidP="00B14BBF">
      <w:pPr>
        <w:ind w:left="1071"/>
      </w:pPr>
    </w:p>
    <w:p w:rsidR="003B788F" w:rsidRPr="0031026B" w:rsidRDefault="0031026B" w:rsidP="0057224B">
      <w:pPr>
        <w:ind w:left="284" w:hanging="284"/>
        <w:rPr>
          <w:sz w:val="22"/>
        </w:rPr>
      </w:pPr>
      <w:r w:rsidRPr="0031026B">
        <w:rPr>
          <w:sz w:val="22"/>
        </w:rPr>
        <w:t xml:space="preserve">f) </w:t>
      </w:r>
      <w:r w:rsidR="00722EDE">
        <w:rPr>
          <w:sz w:val="22"/>
        </w:rPr>
        <w:tab/>
      </w:r>
      <w:r w:rsidR="003B788F" w:rsidRPr="0031026B">
        <w:rPr>
          <w:sz w:val="22"/>
        </w:rPr>
        <w:t>A notification will appear to indicate the account to access Bl</w:t>
      </w:r>
      <w:r>
        <w:rPr>
          <w:sz w:val="22"/>
        </w:rPr>
        <w:t xml:space="preserve">ueScope Steel Connect® has been </w:t>
      </w:r>
      <w:r w:rsidR="003B788F" w:rsidRPr="0031026B">
        <w:rPr>
          <w:sz w:val="22"/>
        </w:rPr>
        <w:t xml:space="preserve">created. </w:t>
      </w:r>
    </w:p>
    <w:p w:rsidR="003B788F" w:rsidRPr="0031026B" w:rsidRDefault="003B788F" w:rsidP="00722EDE">
      <w:pPr>
        <w:ind w:left="1071" w:hanging="787"/>
        <w:rPr>
          <w:sz w:val="22"/>
        </w:rPr>
      </w:pPr>
      <w:r w:rsidRPr="0031026B">
        <w:rPr>
          <w:sz w:val="22"/>
        </w:rPr>
        <w:t xml:space="preserve">Another pop up box will appear to ask if you want to stay signed in. </w:t>
      </w:r>
    </w:p>
    <w:p w:rsidR="000B1AF8" w:rsidRDefault="0031026B">
      <w:r>
        <w:rPr>
          <w:noProof/>
        </w:rPr>
        <mc:AlternateContent>
          <mc:Choice Requires="wpg">
            <w:drawing>
              <wp:inline distT="0" distB="0" distL="0" distR="0" wp14:anchorId="7A9BBCF4" wp14:editId="59B6A184">
                <wp:extent cx="6333948" cy="3482340"/>
                <wp:effectExtent l="0" t="0" r="0" b="381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948" cy="3482340"/>
                          <a:chOff x="0" y="0"/>
                          <a:chExt cx="6673850" cy="3918857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0" y="0"/>
                            <a:ext cx="6673850" cy="391885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" y="243840"/>
                            <a:ext cx="260477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228600"/>
                            <a:ext cx="317309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594360" y="3002280"/>
                            <a:ext cx="1745615" cy="6026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788F" w:rsidRPr="00553697" w:rsidRDefault="003B788F" w:rsidP="003B788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Indicated the account has been created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Straight Arrow Connector 239"/>
                        <wps:cNvCnPr/>
                        <wps:spPr>
                          <a:xfrm flipH="1" flipV="1">
                            <a:off x="1432560" y="2324100"/>
                            <a:ext cx="46990" cy="6883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579620" y="3017520"/>
                            <a:ext cx="1745615" cy="6026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788F" w:rsidRPr="00553697" w:rsidRDefault="003B788F" w:rsidP="003B788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>Click Yes if you want to stay signed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Straight Arrow Connector 241"/>
                        <wps:cNvCnPr/>
                        <wps:spPr>
                          <a:xfrm flipH="1" flipV="1">
                            <a:off x="5554980" y="2476500"/>
                            <a:ext cx="45719" cy="53439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BBCF4" id="Group 9" o:spid="_x0000_s1081" style="width:498.75pt;height:274.2pt;mso-position-horizontal-relative:char;mso-position-vertical-relative:line" coordsize="66738,3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">
                <v:rect id="Rectangle 132" o:spid="_x0000_s1082" style="position:absolute;width:66738;height:39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" fillcolor="#d4e0f4 [665]" stroked="f" strokeweight="2pt"/>
                <v:shape id="Picture 40" o:spid="_x0000_s1083" type="#_x0000_t75" alt="Graphical user interface, text, application, chat or text message&#10;&#10;Description automatically generated" style="position:absolute;left:1295;top:2438;width:26048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" stroked="t" strokecolor="#0044b4 [3204]">
                  <v:imagedata r:id="rId26" o:title="Graphical user interface, text, application, chat or text message&#10;&#10;Description automatically generated"/>
                  <v:path arrowok="t"/>
                </v:shape>
                <v:shape id="Picture 41" o:spid="_x0000_s1084" type="#_x0000_t75" style="position:absolute;left:30632;top:2286;width:31731;height:2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" stroked="t" strokecolor="#0044b4 [3204]">
                  <v:imagedata r:id="rId27" o:title=""/>
                  <v:path arrowok="t"/>
                </v:shape>
                <v:rect id="Rectangle 238" o:spid="_x0000_s1085" style="position:absolute;left:5943;top:30022;width:17456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" filled="f" strokecolor="#0ac84e" strokeweight="6pt">
                  <v:textbox>
                    <w:txbxContent>
                      <w:p w:rsidR="003B788F" w:rsidRPr="00553697" w:rsidRDefault="003B788F" w:rsidP="003B788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Indicated the account has been created</w:t>
                        </w:r>
                      </w:p>
                    </w:txbxContent>
                  </v:textbox>
                </v:rect>
                <v:shape id="Straight Arrow Connector 239" o:spid="_x0000_s1086" type="#_x0000_t32" style="position:absolute;left:14325;top:23241;width:470;height:68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" strokecolor="#0ac84e" strokeweight="1pt">
                  <v:stroke endarrow="block"/>
                </v:shape>
                <v:rect id="Rectangle 240" o:spid="_x0000_s1087" style="position:absolute;left:45796;top:30175;width:17456;height:6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" filled="f" strokecolor="#0ac84e" strokeweight="6pt">
                  <v:textbox>
                    <w:txbxContent>
                      <w:p w:rsidR="003B788F" w:rsidRPr="00553697" w:rsidRDefault="003B788F" w:rsidP="003B788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>Click Yes if you want to stay signed in.</w:t>
                        </w:r>
                      </w:p>
                    </w:txbxContent>
                  </v:textbox>
                </v:rect>
                <v:shape id="Straight Arrow Connector 241" o:spid="_x0000_s1088" type="#_x0000_t32" style="position:absolute;left:55549;top:24765;width:457;height:53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3B788F" w:rsidRDefault="000B1AF8">
      <w:r w:rsidRPr="00B81EC3">
        <w:rPr>
          <w:sz w:val="22"/>
        </w:rPr>
        <w:t>Go to step 2</w:t>
      </w:r>
      <w:r w:rsidR="003B788F">
        <w:br w:type="page"/>
      </w:r>
    </w:p>
    <w:p w:rsidR="00760782" w:rsidRPr="002900A1" w:rsidRDefault="00B81EC3" w:rsidP="00760782">
      <w:pPr>
        <w:pStyle w:val="Heading2"/>
      </w:pPr>
      <w:bookmarkStart w:id="5" w:name="_Toc93419421"/>
      <w:r>
        <w:t>PART 1</w:t>
      </w:r>
      <w:r w:rsidRPr="002900A1">
        <w:t xml:space="preserve">: ACCEPTING AN INVITATION TO JOIN THE BLUESCOPE </w:t>
      </w:r>
      <w:r w:rsidRPr="002B43EA">
        <w:t>AZURE NETWORK</w:t>
      </w:r>
      <w:bookmarkEnd w:id="5"/>
    </w:p>
    <w:p w:rsidR="000B1AF8" w:rsidRDefault="003B788F" w:rsidP="003B788F">
      <w:pPr>
        <w:ind w:left="1071" w:hanging="1071"/>
      </w:pPr>
      <w:r w:rsidRPr="00402A95">
        <w:rPr>
          <w:rFonts w:asciiTheme="majorHAnsi" w:hAnsiTheme="majorHAnsi"/>
          <w:color w:val="F05252" w:themeColor="accent5"/>
        </w:rPr>
        <w:t xml:space="preserve">Step </w:t>
      </w:r>
      <w:r w:rsidR="000B1AF8">
        <w:rPr>
          <w:rFonts w:asciiTheme="majorHAnsi" w:hAnsiTheme="majorHAnsi"/>
          <w:color w:val="F05252" w:themeColor="accent5"/>
        </w:rPr>
        <w:t>2</w:t>
      </w:r>
    </w:p>
    <w:p w:rsidR="000B1AF8" w:rsidRPr="00722EDE" w:rsidRDefault="000B1AF8" w:rsidP="00B81EC3">
      <w:pPr>
        <w:pStyle w:val="ListParagraph"/>
        <w:numPr>
          <w:ilvl w:val="0"/>
          <w:numId w:val="5"/>
        </w:numPr>
        <w:ind w:left="284" w:hanging="284"/>
        <w:rPr>
          <w:rFonts w:cstheme="minorHAnsi"/>
          <w:sz w:val="22"/>
        </w:rPr>
      </w:pPr>
      <w:r w:rsidRPr="00B81EC3">
        <w:rPr>
          <w:sz w:val="22"/>
        </w:rPr>
        <w:t>A Microsoft Invitation on behalf of Blue Scope will be sent to you to join the BlueScope Azure instance</w:t>
      </w:r>
      <w:r w:rsidRPr="00722EDE">
        <w:rPr>
          <w:rFonts w:cstheme="minorHAnsi"/>
          <w:sz w:val="22"/>
        </w:rPr>
        <w:t xml:space="preserve">.  </w:t>
      </w:r>
    </w:p>
    <w:p w:rsidR="000B1AF8" w:rsidRDefault="00C91799" w:rsidP="00722EDE">
      <w:pPr>
        <w:ind w:left="1065" w:hanging="708"/>
        <w:rPr>
          <w:rFonts w:cstheme="min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0" behindDoc="0" locked="0" layoutInCell="1" allowOverlap="1" wp14:anchorId="4E8365BA" wp14:editId="4E5F2336">
                <wp:simplePos x="0" y="0"/>
                <wp:positionH relativeFrom="margin">
                  <wp:align>left</wp:align>
                </wp:positionH>
                <wp:positionV relativeFrom="paragraph">
                  <wp:posOffset>256540</wp:posOffset>
                </wp:positionV>
                <wp:extent cx="6245533" cy="4046220"/>
                <wp:effectExtent l="0" t="0" r="3175" b="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533" cy="4046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CD70B" id="Rectangle 316" o:spid="_x0000_s1026" style="position:absolute;margin-left:0;margin-top:20.2pt;width:491.75pt;height:318.6pt;z-index:25143603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" fillcolor="#d4e0f4 [665]" stroked="f" strokeweight="2pt">
                <w10:wrap anchorx="margin"/>
              </v:rect>
            </w:pict>
          </mc:Fallback>
        </mc:AlternateContent>
      </w:r>
      <w:r w:rsidR="000B1AF8" w:rsidRPr="002900A1">
        <w:rPr>
          <w:rFonts w:cstheme="minorHAnsi"/>
          <w:sz w:val="22"/>
        </w:rPr>
        <w:t xml:space="preserve">Click </w:t>
      </w:r>
      <w:r w:rsidR="000B1AF8" w:rsidRPr="002900A1">
        <w:rPr>
          <w:rFonts w:cstheme="minorHAnsi"/>
          <w:b/>
          <w:sz w:val="22"/>
        </w:rPr>
        <w:t xml:space="preserve">‘Accept Invitation’ </w:t>
      </w: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73596B8D" wp14:editId="32D6BBCA">
            <wp:simplePos x="0" y="0"/>
            <wp:positionH relativeFrom="column">
              <wp:posOffset>1123950</wp:posOffset>
            </wp:positionH>
            <wp:positionV relativeFrom="paragraph">
              <wp:posOffset>10795</wp:posOffset>
            </wp:positionV>
            <wp:extent cx="3138283" cy="3576484"/>
            <wp:effectExtent l="0" t="0" r="0" b="0"/>
            <wp:wrapNone/>
            <wp:docPr id="27" name="Picture 2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eam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83" cy="357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689282" wp14:editId="72EF00CF">
                <wp:simplePos x="0" y="0"/>
                <wp:positionH relativeFrom="column">
                  <wp:posOffset>4260215</wp:posOffset>
                </wp:positionH>
                <wp:positionV relativeFrom="paragraph">
                  <wp:posOffset>46990</wp:posOffset>
                </wp:positionV>
                <wp:extent cx="1440749" cy="561975"/>
                <wp:effectExtent l="38100" t="38100" r="45720" b="476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49" cy="5619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EC3" w:rsidRPr="00553697" w:rsidRDefault="00B81EC3" w:rsidP="00B81EC3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Click </w:t>
                            </w:r>
                            <w:r w:rsidRPr="00553697">
                              <w:rPr>
                                <w:b/>
                                <w:bCs/>
                                <w:u w:val="single"/>
                              </w:rPr>
                              <w:t>Accept 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9282" id="Rectangle 14" o:spid="_x0000_s1089" style="position:absolute;left:0;text-align:left;margin-left:335.45pt;margin-top:3.7pt;width:113.45pt;height:44.2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" filled="f" strokecolor="#0ac84e" strokeweight="6pt">
                <v:textbox>
                  <w:txbxContent>
                    <w:p w:rsidR="00B81EC3" w:rsidRPr="00553697" w:rsidRDefault="00B81EC3" w:rsidP="00B81EC3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Click </w:t>
                      </w:r>
                      <w:r w:rsidRPr="00553697">
                        <w:rPr>
                          <w:b/>
                          <w:bCs/>
                          <w:u w:val="single"/>
                        </w:rPr>
                        <w:t>Accept Invitation</w:t>
                      </w:r>
                    </w:p>
                  </w:txbxContent>
                </v:textbox>
              </v:rect>
            </w:pict>
          </mc:Fallback>
        </mc:AlternateContent>
      </w:r>
    </w:p>
    <w:p w:rsidR="00B81EC3" w:rsidRDefault="00B81EC3" w:rsidP="000B1AF8">
      <w:pPr>
        <w:ind w:left="1065" w:hanging="1065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F123575" wp14:editId="55FEE987">
                <wp:simplePos x="0" y="0"/>
                <wp:positionH relativeFrom="column">
                  <wp:posOffset>2983865</wp:posOffset>
                </wp:positionH>
                <wp:positionV relativeFrom="paragraph">
                  <wp:posOffset>29845</wp:posOffset>
                </wp:positionV>
                <wp:extent cx="1228725" cy="171450"/>
                <wp:effectExtent l="38100" t="0" r="28575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71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5EAB" id="Straight Arrow Connector 15" o:spid="_x0000_s1026" type="#_x0000_t32" style="position:absolute;margin-left:234.95pt;margin-top:2.35pt;width:96.75pt;height:13.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" strokecolor="#0ac84e" strokeweight="1pt">
                <v:stroke endarrow="block"/>
              </v:shape>
            </w:pict>
          </mc:Fallback>
        </mc:AlternateContent>
      </w:r>
    </w:p>
    <w:p w:rsidR="00B81EC3" w:rsidRDefault="00B81EC3" w:rsidP="000B1AF8">
      <w:pPr>
        <w:ind w:left="1065" w:hanging="1065"/>
        <w:rPr>
          <w:noProof/>
        </w:rPr>
      </w:pPr>
    </w:p>
    <w:p w:rsidR="00B81EC3" w:rsidRDefault="00B81EC3" w:rsidP="000B1AF8">
      <w:pPr>
        <w:ind w:left="1065" w:hanging="1065"/>
        <w:rPr>
          <w:noProof/>
        </w:rPr>
      </w:pPr>
    </w:p>
    <w:p w:rsidR="00B81EC3" w:rsidRPr="00B81EC3" w:rsidRDefault="000B1AF8" w:rsidP="00B81EC3">
      <w:pPr>
        <w:ind w:left="1065" w:hanging="1065"/>
        <w:rPr>
          <w:noProof/>
          <w:sz w:val="10"/>
          <w:szCs w:val="10"/>
        </w:rPr>
      </w:pPr>
      <w:r w:rsidRPr="00B81EC3">
        <w:rPr>
          <w:noProof/>
          <w:sz w:val="10"/>
          <w:szCs w:val="10"/>
        </w:rPr>
        <w:t xml:space="preserve"> </w:t>
      </w:r>
    </w:p>
    <w:p w:rsidR="001F5F69" w:rsidRPr="00722EDE" w:rsidRDefault="001F5F69" w:rsidP="00B81EC3">
      <w:pPr>
        <w:ind w:left="1065" w:hanging="1065"/>
        <w:rPr>
          <w:rFonts w:cstheme="minorHAnsi"/>
          <w:sz w:val="22"/>
        </w:rPr>
      </w:pPr>
      <w:r w:rsidRPr="00722EDE">
        <w:rPr>
          <w:rFonts w:cstheme="minorHAnsi"/>
          <w:sz w:val="22"/>
        </w:rPr>
        <w:t xml:space="preserve">Enter your </w:t>
      </w:r>
      <w:r w:rsidRPr="00722EDE">
        <w:rPr>
          <w:rFonts w:cstheme="minorHAnsi"/>
          <w:b/>
          <w:bCs/>
          <w:sz w:val="22"/>
        </w:rPr>
        <w:t>Password</w:t>
      </w:r>
      <w:r w:rsidR="00FC0D80" w:rsidRPr="00722EDE">
        <w:rPr>
          <w:rFonts w:cstheme="minorHAnsi"/>
          <w:b/>
          <w:bCs/>
          <w:sz w:val="22"/>
        </w:rPr>
        <w:t xml:space="preserve"> </w:t>
      </w:r>
      <w:r w:rsidR="00FC0D80" w:rsidRPr="00722EDE">
        <w:rPr>
          <w:rFonts w:cstheme="minorHAnsi"/>
          <w:sz w:val="22"/>
        </w:rPr>
        <w:t>and Click</w:t>
      </w:r>
      <w:r w:rsidR="00FC0D80" w:rsidRPr="00722EDE">
        <w:rPr>
          <w:rFonts w:cstheme="minorHAnsi"/>
          <w:b/>
          <w:bCs/>
          <w:sz w:val="22"/>
        </w:rPr>
        <w:t xml:space="preserve"> Sign In</w:t>
      </w:r>
    </w:p>
    <w:p w:rsidR="001F5F69" w:rsidRPr="002900A1" w:rsidRDefault="00B81EC3" w:rsidP="001F5F69">
      <w:pPr>
        <w:ind w:left="1065" w:hanging="1065"/>
        <w:rPr>
          <w:rFonts w:cstheme="minorHAnsi"/>
          <w:sz w:val="22"/>
        </w:rPr>
      </w:pPr>
      <w:r>
        <w:rPr>
          <w:rFonts w:cs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81C4286" wp14:editId="2F51C246">
                <wp:simplePos x="0" y="0"/>
                <wp:positionH relativeFrom="column">
                  <wp:posOffset>50165</wp:posOffset>
                </wp:positionH>
                <wp:positionV relativeFrom="paragraph">
                  <wp:posOffset>6350</wp:posOffset>
                </wp:positionV>
                <wp:extent cx="6139779" cy="276225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779" cy="2762250"/>
                          <a:chOff x="-1" y="0"/>
                          <a:chExt cx="6139779" cy="3143250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-1" y="0"/>
                            <a:ext cx="6139779" cy="31432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03" y="315020"/>
                            <a:ext cx="2948222" cy="262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B49BB" id="Group 93" o:spid="_x0000_s1026" style="position:absolute;margin-left:3.95pt;margin-top:.5pt;width:483.45pt;height:217.5pt;z-index:251889664;mso-width-relative:margin;mso-height-relative:margin" coordorigin="" coordsize="61397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">
                <v:rect id="Rectangle 92" o:spid="_x0000_s1027" style="position:absolute;width:61397;height:3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" fillcolor="#d4e0f4 [665]" stroked="f" strokeweight="2pt"/>
                <v:shape id="Picture 91" o:spid="_x0000_s1028" type="#_x0000_t75" style="position:absolute;left:7189;top:3150;width:29482;height:2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">
                  <v:imagedata r:id="rId30" o:title=""/>
                </v:shape>
              </v:group>
            </w:pict>
          </mc:Fallback>
        </mc:AlternateContent>
      </w:r>
    </w:p>
    <w:p w:rsidR="001F5F69" w:rsidRDefault="001F5F69">
      <w:pPr>
        <w:rPr>
          <w:sz w:val="22"/>
        </w:rPr>
      </w:pPr>
    </w:p>
    <w:p w:rsidR="001F5F69" w:rsidRDefault="00C91799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F05519" wp14:editId="6E96D649">
                <wp:simplePos x="0" y="0"/>
                <wp:positionH relativeFrom="column">
                  <wp:posOffset>3931285</wp:posOffset>
                </wp:positionH>
                <wp:positionV relativeFrom="paragraph">
                  <wp:posOffset>1711325</wp:posOffset>
                </wp:positionV>
                <wp:extent cx="1440180" cy="373380"/>
                <wp:effectExtent l="38100" t="38100" r="45720" b="457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733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D80" w:rsidRPr="00553697" w:rsidRDefault="00FC0D80" w:rsidP="00FC0D80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Sign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5519" id="Rectangle 12" o:spid="_x0000_s1090" style="position:absolute;margin-left:309.55pt;margin-top:134.75pt;width:113.4pt;height:29.4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" filled="f" strokecolor="#0ac84e" strokeweight="6pt">
                <v:textbox>
                  <w:txbxContent>
                    <w:p w:rsidR="00FC0D80" w:rsidRPr="00553697" w:rsidRDefault="00FC0D80" w:rsidP="00FC0D80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Click </w:t>
                      </w:r>
                      <w:r>
                        <w:rPr>
                          <w:b/>
                          <w:bCs/>
                          <w:u w:val="single"/>
                        </w:rPr>
                        <w:t>Sign 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0B01FE1" wp14:editId="2BA7AD13">
                <wp:simplePos x="0" y="0"/>
                <wp:positionH relativeFrom="column">
                  <wp:posOffset>3316605</wp:posOffset>
                </wp:positionH>
                <wp:positionV relativeFrom="paragraph">
                  <wp:posOffset>1758315</wp:posOffset>
                </wp:positionV>
                <wp:extent cx="588645" cy="187960"/>
                <wp:effectExtent l="38100" t="38100" r="20955" b="215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8645" cy="187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D603" id="Straight Arrow Connector 17" o:spid="_x0000_s1026" type="#_x0000_t32" style="position:absolute;margin-left:261.15pt;margin-top:138.45pt;width:46.35pt;height:14.8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" strokecolor="#0ac84e" strokeweight="1pt">
                <v:stroke endarrow="block"/>
              </v:shape>
            </w:pict>
          </mc:Fallback>
        </mc:AlternateContent>
      </w:r>
      <w:r w:rsidR="00FC0D8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6465527" wp14:editId="5AA783CC">
                <wp:simplePos x="0" y="0"/>
                <wp:positionH relativeFrom="column">
                  <wp:posOffset>1882181</wp:posOffset>
                </wp:positionH>
                <wp:positionV relativeFrom="paragraph">
                  <wp:posOffset>464531</wp:posOffset>
                </wp:positionV>
                <wp:extent cx="2243777" cy="534390"/>
                <wp:effectExtent l="38100" t="0" r="23495" b="7556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3777" cy="5343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431E9" id="Straight Arrow Connector 88" o:spid="_x0000_s1026" type="#_x0000_t32" style="position:absolute;margin-left:148.2pt;margin-top:36.6pt;width:176.7pt;height:42.1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" strokecolor="#0ac84e" strokeweight="1pt">
                <v:stroke endarrow="block"/>
              </v:shape>
            </w:pict>
          </mc:Fallback>
        </mc:AlternateContent>
      </w:r>
      <w:r w:rsidR="00FC0D8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38895A1" wp14:editId="67781767">
                <wp:simplePos x="0" y="0"/>
                <wp:positionH relativeFrom="column">
                  <wp:posOffset>4162161</wp:posOffset>
                </wp:positionH>
                <wp:positionV relativeFrom="paragraph">
                  <wp:posOffset>263097</wp:posOffset>
                </wp:positionV>
                <wp:extent cx="1440180" cy="373958"/>
                <wp:effectExtent l="38100" t="38100" r="45720" b="4572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7395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D80" w:rsidRPr="00553697" w:rsidRDefault="00FC0D80" w:rsidP="00FC0D80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Enter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895A1" id="Rectangle 87" o:spid="_x0000_s1091" style="position:absolute;margin-left:327.75pt;margin-top:20.7pt;width:113.4pt;height:29.4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" filled="f" strokecolor="#0ac84e" strokeweight="6pt">
                <v:textbox>
                  <w:txbxContent>
                    <w:p w:rsidR="00FC0D80" w:rsidRPr="00553697" w:rsidRDefault="00FC0D80" w:rsidP="00FC0D80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Enter </w:t>
                      </w:r>
                      <w:r>
                        <w:rPr>
                          <w:b/>
                          <w:bCs/>
                          <w:u w:val="single"/>
                        </w:rPr>
                        <w:t>Password</w:t>
                      </w:r>
                    </w:p>
                  </w:txbxContent>
                </v:textbox>
              </v:rect>
            </w:pict>
          </mc:Fallback>
        </mc:AlternateContent>
      </w:r>
      <w:r w:rsidR="001F5F69">
        <w:rPr>
          <w:sz w:val="22"/>
        </w:rPr>
        <w:br w:type="page"/>
      </w:r>
    </w:p>
    <w:p w:rsidR="001F5F69" w:rsidRPr="00722EDE" w:rsidRDefault="001F5F69" w:rsidP="00B81EC3">
      <w:pPr>
        <w:pStyle w:val="ListParagraph"/>
        <w:numPr>
          <w:ilvl w:val="0"/>
          <w:numId w:val="5"/>
        </w:numPr>
        <w:ind w:left="142" w:hanging="284"/>
        <w:rPr>
          <w:sz w:val="22"/>
        </w:rPr>
      </w:pPr>
      <w:r w:rsidRPr="00722EDE">
        <w:rPr>
          <w:sz w:val="22"/>
        </w:rPr>
        <w:t>Click ‘</w:t>
      </w:r>
      <w:r w:rsidRPr="00722EDE">
        <w:rPr>
          <w:b/>
          <w:bCs/>
          <w:sz w:val="22"/>
        </w:rPr>
        <w:t>Yes</w:t>
      </w:r>
      <w:r w:rsidRPr="00722EDE">
        <w:rPr>
          <w:sz w:val="22"/>
        </w:rPr>
        <w:t>’ or ‘</w:t>
      </w:r>
      <w:r w:rsidRPr="00722EDE">
        <w:rPr>
          <w:b/>
          <w:bCs/>
          <w:sz w:val="22"/>
        </w:rPr>
        <w:t>No</w:t>
      </w:r>
      <w:r w:rsidRPr="00722EDE">
        <w:rPr>
          <w:sz w:val="22"/>
        </w:rPr>
        <w:t>’ if you want to stay signed in.</w:t>
      </w:r>
    </w:p>
    <w:p w:rsidR="001F5F69" w:rsidRDefault="00C91799" w:rsidP="001F5F69">
      <w:pPr>
        <w:ind w:left="1071" w:hanging="1071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FA91C97" wp14:editId="0526B2A6">
                <wp:simplePos x="0" y="0"/>
                <wp:positionH relativeFrom="column">
                  <wp:posOffset>2540</wp:posOffset>
                </wp:positionH>
                <wp:positionV relativeFrom="paragraph">
                  <wp:posOffset>8890</wp:posOffset>
                </wp:positionV>
                <wp:extent cx="6050756" cy="3442335"/>
                <wp:effectExtent l="0" t="0" r="762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756" cy="3442335"/>
                          <a:chOff x="0" y="0"/>
                          <a:chExt cx="6050756" cy="3442335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0"/>
                            <a:ext cx="6050756" cy="34423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247650"/>
                            <a:ext cx="340042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42678" id="Group 2" o:spid="_x0000_s1026" style="position:absolute;margin-left:.2pt;margin-top:.7pt;width:476.45pt;height:271.05pt;z-index:251891712" coordsize="60507,34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">
                <v:rect id="Rectangle 100" o:spid="_x0000_s1027" style="position:absolute;width:60507;height:3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" fillcolor="#d4e0f4 [665]" stroked="f" strokeweight="2pt"/>
                <v:shape id="Picture 99" o:spid="_x0000_s1028" type="#_x0000_t75" alt="Graphical user interface, application&#10;&#10;Description automatically generated" style="position:absolute;left:5334;top:2476;width:34004;height:2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">
                  <v:imagedata r:id="rId33" r:href="rId34"/>
                </v:shape>
              </v:group>
            </w:pict>
          </mc:Fallback>
        </mc:AlternateContent>
      </w:r>
    </w:p>
    <w:p w:rsidR="001F5F69" w:rsidRPr="000B1AF8" w:rsidRDefault="001F5F69" w:rsidP="001F5F69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FC0D80" w:rsidP="003B788F">
      <w:pPr>
        <w:ind w:left="1071" w:hanging="1071"/>
        <w:rPr>
          <w:sz w:val="22"/>
        </w:rPr>
      </w:pPr>
      <w:r w:rsidRPr="00FC0D8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BAC2C0E" wp14:editId="38A030D2">
                <wp:simplePos x="0" y="0"/>
                <wp:positionH relativeFrom="column">
                  <wp:posOffset>4366598</wp:posOffset>
                </wp:positionH>
                <wp:positionV relativeFrom="paragraph">
                  <wp:posOffset>163211</wp:posOffset>
                </wp:positionV>
                <wp:extent cx="1157646" cy="567542"/>
                <wp:effectExtent l="38100" t="38100" r="42545" b="4254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46" cy="56754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D80" w:rsidRPr="00553697" w:rsidRDefault="00FC0D80" w:rsidP="00FC0D80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Yes or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C2C0E" id="Rectangle 101" o:spid="_x0000_s1092" style="position:absolute;left:0;text-align:left;margin-left:343.85pt;margin-top:12.85pt;width:91.15pt;height:44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" filled="f" strokecolor="#0ac84e" strokeweight="6pt">
                <v:textbox>
                  <w:txbxContent>
                    <w:p w:rsidR="00FC0D80" w:rsidRPr="00553697" w:rsidRDefault="00FC0D80" w:rsidP="00FC0D80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Click </w:t>
                      </w:r>
                      <w:r>
                        <w:rPr>
                          <w:b/>
                          <w:bCs/>
                          <w:u w:val="single"/>
                        </w:rPr>
                        <w:t>Yes or No</w:t>
                      </w:r>
                    </w:p>
                  </w:txbxContent>
                </v:textbox>
              </v:rect>
            </w:pict>
          </mc:Fallback>
        </mc:AlternateContent>
      </w:r>
    </w:p>
    <w:p w:rsidR="001F5F69" w:rsidRDefault="00FC0D80" w:rsidP="003B788F">
      <w:pPr>
        <w:ind w:left="1071" w:hanging="1071"/>
        <w:rPr>
          <w:sz w:val="22"/>
        </w:rPr>
      </w:pPr>
      <w:r w:rsidRPr="00FC0D8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43194E1" wp14:editId="747DA9B3">
                <wp:simplePos x="0" y="0"/>
                <wp:positionH relativeFrom="column">
                  <wp:posOffset>3509100</wp:posOffset>
                </wp:positionH>
                <wp:positionV relativeFrom="paragraph">
                  <wp:posOffset>76101</wp:posOffset>
                </wp:positionV>
                <wp:extent cx="881058" cy="864425"/>
                <wp:effectExtent l="38100" t="0" r="33655" b="5016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1058" cy="8644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6226" id="Straight Arrow Connector 102" o:spid="_x0000_s1026" type="#_x0000_t32" style="position:absolute;margin-left:276.3pt;margin-top:6pt;width:69.35pt;height:68.0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" strokecolor="#0ac84e" strokeweight="1pt">
                <v:stroke endarrow="block"/>
              </v:shape>
            </w:pict>
          </mc:Fallback>
        </mc:AlternateContent>
      </w: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1F5F69" w:rsidRDefault="001F5F69" w:rsidP="003B788F">
      <w:pPr>
        <w:ind w:left="1071" w:hanging="1071"/>
        <w:rPr>
          <w:sz w:val="22"/>
        </w:rPr>
      </w:pPr>
    </w:p>
    <w:p w:rsidR="000B1AF8" w:rsidRPr="00722EDE" w:rsidRDefault="000B1AF8" w:rsidP="00B81EC3">
      <w:pPr>
        <w:pStyle w:val="ListParagraph"/>
        <w:numPr>
          <w:ilvl w:val="0"/>
          <w:numId w:val="5"/>
        </w:numPr>
        <w:ind w:left="284" w:hanging="284"/>
        <w:rPr>
          <w:sz w:val="22"/>
        </w:rPr>
      </w:pPr>
      <w:r w:rsidRPr="00722EDE">
        <w:rPr>
          <w:sz w:val="22"/>
        </w:rPr>
        <w:t>Then Click ‘</w:t>
      </w:r>
      <w:r w:rsidRPr="00722EDE">
        <w:rPr>
          <w:b/>
          <w:bCs/>
          <w:sz w:val="22"/>
        </w:rPr>
        <w:t>Accept</w:t>
      </w:r>
      <w:r w:rsidRPr="00722EDE">
        <w:rPr>
          <w:sz w:val="22"/>
        </w:rPr>
        <w:t>’ to review permissions</w:t>
      </w:r>
    </w:p>
    <w:p w:rsidR="001F5F69" w:rsidRDefault="000B1AF8" w:rsidP="000B1AF8">
      <w:r>
        <w:rPr>
          <w:noProof/>
        </w:rPr>
        <mc:AlternateContent>
          <mc:Choice Requires="wpg">
            <w:drawing>
              <wp:inline distT="0" distB="0" distL="0" distR="0" wp14:anchorId="35C53B1A" wp14:editId="13E427D3">
                <wp:extent cx="6029325" cy="3442335"/>
                <wp:effectExtent l="0" t="0" r="9525" b="571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3442335"/>
                          <a:chOff x="-1" y="0"/>
                          <a:chExt cx="6754231" cy="4227616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-1" y="0"/>
                            <a:ext cx="6754231" cy="42276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860" y="121920"/>
                            <a:ext cx="3151505" cy="3994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4579620" y="3581400"/>
                            <a:ext cx="116078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788F" w:rsidRPr="00553697" w:rsidRDefault="003B788F" w:rsidP="003B788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="000B1AF8">
                                <w:rPr>
                                  <w:b/>
                                  <w:bCs/>
                                  <w:u w:val="single"/>
                                </w:rPr>
                                <w:t>Accept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Straight Arrow Connector 243"/>
                        <wps:cNvCnPr/>
                        <wps:spPr>
                          <a:xfrm flipH="1">
                            <a:off x="3985260" y="3825240"/>
                            <a:ext cx="531495" cy="45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53B1A" id="Group 10" o:spid="_x0000_s1093" style="width:474.75pt;height:271.05pt;mso-position-horizontal-relative:char;mso-position-vertical-relative:line" coordorigin="" coordsize="67542,4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">
                <v:rect id="Rectangle 133" o:spid="_x0000_s1094" style="position:absolute;width:67542;height:42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" fillcolor="#d4e0f4 [665]" stroked="f" strokeweight="2pt"/>
                <v:shape id="Picture 42" o:spid="_x0000_s1095" type="#_x0000_t75" alt="Graphical user interface, text, application, email&#10;&#10;Description automatically generated" style="position:absolute;left:11658;top:1219;width:31515;height:39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" stroked="t" strokecolor="#0044b4 [3204]">
                  <v:imagedata r:id="rId36" o:title="Graphical user interface, text, application, email&#10;&#10;Description automatically generated"/>
                  <v:path arrowok="t"/>
                </v:shape>
                <v:rect id="Rectangle 242" o:spid="_x0000_s1096" style="position:absolute;left:45796;top:35814;width:11608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" filled="f" strokecolor="#0ac84e" strokeweight="6pt">
                  <v:textbox>
                    <w:txbxContent>
                      <w:p w:rsidR="003B788F" w:rsidRPr="00553697" w:rsidRDefault="003B788F" w:rsidP="003B788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="000B1AF8">
                          <w:rPr>
                            <w:b/>
                            <w:bCs/>
                            <w:u w:val="single"/>
                          </w:rPr>
                          <w:t>Accept</w:t>
                        </w:r>
                      </w:p>
                    </w:txbxContent>
                  </v:textbox>
                </v:rect>
                <v:shape id="Straight Arrow Connector 243" o:spid="_x0000_s1097" type="#_x0000_t32" style="position:absolute;left:39852;top:38252;width:5315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  <w:r w:rsidR="003B788F">
        <w:t xml:space="preserve"> </w:t>
      </w:r>
    </w:p>
    <w:p w:rsidR="003B788F" w:rsidRDefault="001F5F69" w:rsidP="000B1AF8">
      <w:r>
        <w:br w:type="page"/>
      </w:r>
    </w:p>
    <w:p w:rsidR="00760782" w:rsidRPr="002900A1" w:rsidRDefault="00B81EC3" w:rsidP="00760782">
      <w:pPr>
        <w:pStyle w:val="Heading2"/>
      </w:pPr>
      <w:bookmarkStart w:id="6" w:name="_Toc93419422"/>
      <w:r>
        <w:t>PART</w:t>
      </w:r>
      <w:r w:rsidRPr="002900A1">
        <w:t xml:space="preserve"> 2: SET-UP MULTI-FACTOR AUTHENTICATION</w:t>
      </w:r>
      <w:bookmarkEnd w:id="6"/>
      <w:r w:rsidRPr="002900A1">
        <w:t xml:space="preserve"> </w:t>
      </w:r>
    </w:p>
    <w:p w:rsidR="00B81EC3" w:rsidRDefault="00B81EC3" w:rsidP="007B5181">
      <w:pPr>
        <w:ind w:left="1071" w:hanging="1071"/>
        <w:rPr>
          <w:rFonts w:asciiTheme="majorHAnsi" w:hAnsiTheme="majorHAnsi"/>
          <w:color w:val="F05252" w:themeColor="accent5"/>
        </w:rPr>
      </w:pPr>
    </w:p>
    <w:p w:rsidR="007B5181" w:rsidRDefault="007B5181" w:rsidP="007B5181">
      <w:pPr>
        <w:ind w:left="1071" w:hanging="1071"/>
        <w:rPr>
          <w:sz w:val="22"/>
        </w:rPr>
      </w:pPr>
      <w:r w:rsidRPr="00402A95">
        <w:rPr>
          <w:rFonts w:asciiTheme="majorHAnsi" w:hAnsiTheme="majorHAnsi"/>
          <w:color w:val="F05252" w:themeColor="accent5"/>
        </w:rPr>
        <w:t xml:space="preserve">Step </w:t>
      </w:r>
      <w:r>
        <w:rPr>
          <w:rFonts w:asciiTheme="majorHAnsi" w:hAnsiTheme="majorHAnsi"/>
          <w:color w:val="F05252" w:themeColor="accent5"/>
        </w:rPr>
        <w:t>3</w:t>
      </w:r>
      <w:r>
        <w:tab/>
      </w:r>
      <w:r w:rsidRPr="007B5181">
        <w:rPr>
          <w:sz w:val="22"/>
        </w:rPr>
        <w:t xml:space="preserve">The next steps are to register more information on the second factor authentication option. </w:t>
      </w:r>
    </w:p>
    <w:p w:rsidR="00B81EC3" w:rsidRDefault="00B81EC3" w:rsidP="00B81EC3">
      <w:pPr>
        <w:ind w:left="714" w:firstLine="357"/>
        <w:rPr>
          <w:sz w:val="22"/>
        </w:rPr>
      </w:pPr>
      <w:r w:rsidRPr="007B5181">
        <w:rPr>
          <w:sz w:val="22"/>
        </w:rPr>
        <w:t xml:space="preserve">Click ‘Next’ </w:t>
      </w:r>
    </w:p>
    <w:p w:rsidR="00B81EC3" w:rsidRDefault="00B81EC3" w:rsidP="007B5181">
      <w:pPr>
        <w:ind w:left="1071" w:hanging="1071"/>
      </w:pPr>
    </w:p>
    <w:p w:rsidR="007B5181" w:rsidRDefault="007B5181" w:rsidP="007B5181">
      <w:pPr>
        <w:rPr>
          <w:sz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435C55F0" wp14:editId="32D87D6E">
                <wp:extent cx="6017715" cy="3383915"/>
                <wp:effectExtent l="0" t="0" r="2540" b="698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715" cy="3383915"/>
                          <a:chOff x="0" y="0"/>
                          <a:chExt cx="6017715" cy="3383915"/>
                        </a:xfrm>
                      </wpg:grpSpPr>
                      <wps:wsp>
                        <wps:cNvPr id="134" name="Rectangle 134"/>
                        <wps:cNvSpPr/>
                        <wps:spPr>
                          <a:xfrm>
                            <a:off x="0" y="0"/>
                            <a:ext cx="6017715" cy="33839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" y="243840"/>
                            <a:ext cx="304419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4617720" y="2400300"/>
                            <a:ext cx="116078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5181" w:rsidRPr="00553697" w:rsidRDefault="007B5181" w:rsidP="007B518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4023360" y="2545080"/>
                            <a:ext cx="531495" cy="45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C55F0" id="Group 28" o:spid="_x0000_s1098" style="width:473.85pt;height:266.45pt;mso-position-horizontal-relative:char;mso-position-vertical-relative:line" coordsize="60177,3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">
                <v:rect id="Rectangle 134" o:spid="_x0000_s1099" style="position:absolute;width:60177;height:33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" fillcolor="#d4e0f4 [665]" stroked="f" strokeweight="2pt"/>
                <v:shape id="Picture 43" o:spid="_x0000_s1100" type="#_x0000_t75" alt="Graphical user interface, text, application&#10;&#10;Description automatically generated" style="position:absolute;left:12420;top:2438;width:30442;height:26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" stroked="t" strokecolor="#0044b4 [3204]">
                  <v:imagedata r:id="rId38" o:title="Graphical user interface, text, application&#10;&#10;Description automatically generated"/>
                  <v:path arrowok="t"/>
                </v:shape>
                <v:rect id="Rectangle 32" o:spid="_x0000_s1101" style="position:absolute;left:46177;top:24003;width:11608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" filled="f" strokecolor="#0ac84e" strokeweight="6pt">
                  <v:textbox>
                    <w:txbxContent>
                      <w:p w:rsidR="007B5181" w:rsidRPr="00553697" w:rsidRDefault="007B5181" w:rsidP="007B518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 id="Straight Arrow Connector 33" o:spid="_x0000_s1102" type="#_x0000_t32" style="position:absolute;left:40233;top:25450;width:5315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7B5181" w:rsidRDefault="007B5181" w:rsidP="007B5181"/>
    <w:p w:rsidR="006267FB" w:rsidRDefault="002710CA" w:rsidP="006267FB">
      <w:pPr>
        <w:ind w:left="1071"/>
        <w:rPr>
          <w:rFonts w:asciiTheme="majorHAnsi" w:hAnsiTheme="majorHAnsi"/>
          <w:color w:val="F05252" w:themeColor="accent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24F1C64" wp14:editId="3650AC25">
                <wp:simplePos x="0" y="0"/>
                <wp:positionH relativeFrom="column">
                  <wp:posOffset>50165</wp:posOffset>
                </wp:positionH>
                <wp:positionV relativeFrom="paragraph">
                  <wp:posOffset>41910</wp:posOffset>
                </wp:positionV>
                <wp:extent cx="5915025" cy="1661160"/>
                <wp:effectExtent l="0" t="0" r="28575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661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67FB" w:rsidRPr="007B5181" w:rsidRDefault="006267FB" w:rsidP="002710CA">
                            <w:pPr>
                              <w:rPr>
                                <w:sz w:val="24"/>
                              </w:rPr>
                            </w:pPr>
                            <w:r w:rsidRPr="007B5181">
                              <w:rPr>
                                <w:sz w:val="24"/>
                              </w:rPr>
                              <w:t>You will require a second authenticator option to login to BlueScope Steel Connect. You can select one of three options</w:t>
                            </w:r>
                          </w:p>
                          <w:p w:rsidR="006267FB" w:rsidRPr="007B5181" w:rsidRDefault="006267FB" w:rsidP="007B62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200" w:line="276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7B5181">
                              <w:rPr>
                                <w:b/>
                                <w:bCs/>
                                <w:sz w:val="24"/>
                              </w:rPr>
                              <w:t>Using Microsoft Authenticator App</w:t>
                            </w:r>
                            <w:r w:rsidR="000F1C2E">
                              <w:rPr>
                                <w:b/>
                                <w:bCs/>
                                <w:sz w:val="24"/>
                              </w:rPr>
                              <w:t xml:space="preserve"> (page 9</w:t>
                            </w:r>
                            <w:r w:rsidR="007B5181" w:rsidRPr="007B5181">
                              <w:rPr>
                                <w:b/>
                                <w:bCs/>
                                <w:sz w:val="24"/>
                              </w:rPr>
                              <w:t>)</w:t>
                            </w:r>
                          </w:p>
                          <w:p w:rsidR="006267FB" w:rsidRPr="007B5181" w:rsidRDefault="006267FB" w:rsidP="007B62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200" w:line="276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7B5181">
                              <w:rPr>
                                <w:b/>
                                <w:bCs/>
                                <w:sz w:val="24"/>
                              </w:rPr>
                              <w:t>Text code via SMS</w:t>
                            </w:r>
                            <w:r w:rsidR="005610EA">
                              <w:rPr>
                                <w:b/>
                                <w:bCs/>
                                <w:sz w:val="24"/>
                              </w:rPr>
                              <w:t xml:space="preserve"> (page 1</w:t>
                            </w:r>
                            <w:r w:rsidR="008A3419">
                              <w:rPr>
                                <w:b/>
                                <w:bCs/>
                                <w:sz w:val="24"/>
                              </w:rPr>
                              <w:t>5</w:t>
                            </w:r>
                            <w:r w:rsidR="00780CD4">
                              <w:rPr>
                                <w:b/>
                                <w:bCs/>
                                <w:sz w:val="24"/>
                              </w:rPr>
                              <w:t>)</w:t>
                            </w:r>
                          </w:p>
                          <w:p w:rsidR="006267FB" w:rsidRPr="007B5181" w:rsidRDefault="006267FB" w:rsidP="007B62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200" w:line="276" w:lineRule="auto"/>
                              <w:contextualSpacing w:val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7B5181">
                              <w:rPr>
                                <w:b/>
                                <w:bCs/>
                                <w:sz w:val="24"/>
                              </w:rPr>
                              <w:t>Phone call back</w:t>
                            </w:r>
                            <w:r w:rsidR="00780CD4">
                              <w:rPr>
                                <w:b/>
                                <w:bCs/>
                                <w:sz w:val="24"/>
                              </w:rPr>
                              <w:t xml:space="preserve"> (page 1</w:t>
                            </w:r>
                            <w:r w:rsidR="008A3419">
                              <w:rPr>
                                <w:b/>
                                <w:bCs/>
                                <w:sz w:val="24"/>
                              </w:rPr>
                              <w:t>8</w:t>
                            </w:r>
                            <w:r w:rsidR="00780CD4">
                              <w:rPr>
                                <w:b/>
                                <w:bCs/>
                                <w:sz w:val="24"/>
                              </w:rPr>
                              <w:t>)</w:t>
                            </w:r>
                          </w:p>
                          <w:p w:rsidR="006267FB" w:rsidRDefault="006267FB" w:rsidP="00626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F1C64" id="Rectangle 35" o:spid="_x0000_s1103" style="position:absolute;left:0;text-align:left;margin-left:3.95pt;margin-top:3.3pt;width:465.75pt;height:130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" fillcolor="#d4e0f4 [665]" strokecolor="#002159 [1604]" strokeweight="2pt">
                <v:textbox>
                  <w:txbxContent>
                    <w:p w:rsidR="006267FB" w:rsidRPr="007B5181" w:rsidRDefault="006267FB" w:rsidP="002710CA">
                      <w:pPr>
                        <w:rPr>
                          <w:sz w:val="24"/>
                        </w:rPr>
                      </w:pPr>
                      <w:r w:rsidRPr="007B5181">
                        <w:rPr>
                          <w:sz w:val="24"/>
                        </w:rPr>
                        <w:t>You will require a second authenticator option to login to BlueScope Steel Connect. You can select one of three options</w:t>
                      </w:r>
                    </w:p>
                    <w:p w:rsidR="006267FB" w:rsidRPr="007B5181" w:rsidRDefault="006267FB" w:rsidP="007B62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200" w:line="276" w:lineRule="auto"/>
                        <w:contextualSpacing w:val="0"/>
                        <w:rPr>
                          <w:b/>
                          <w:bCs/>
                          <w:sz w:val="24"/>
                        </w:rPr>
                      </w:pPr>
                      <w:r w:rsidRPr="007B5181">
                        <w:rPr>
                          <w:b/>
                          <w:bCs/>
                          <w:sz w:val="24"/>
                        </w:rPr>
                        <w:t>Using Microsoft Authenticator App</w:t>
                      </w:r>
                      <w:r w:rsidR="000F1C2E">
                        <w:rPr>
                          <w:b/>
                          <w:bCs/>
                          <w:sz w:val="24"/>
                        </w:rPr>
                        <w:t xml:space="preserve"> (page 9</w:t>
                      </w:r>
                      <w:r w:rsidR="007B5181" w:rsidRPr="007B5181">
                        <w:rPr>
                          <w:b/>
                          <w:bCs/>
                          <w:sz w:val="24"/>
                        </w:rPr>
                        <w:t>)</w:t>
                      </w:r>
                    </w:p>
                    <w:p w:rsidR="006267FB" w:rsidRPr="007B5181" w:rsidRDefault="006267FB" w:rsidP="007B62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200" w:line="276" w:lineRule="auto"/>
                        <w:contextualSpacing w:val="0"/>
                        <w:rPr>
                          <w:b/>
                          <w:bCs/>
                          <w:sz w:val="24"/>
                        </w:rPr>
                      </w:pPr>
                      <w:r w:rsidRPr="007B5181">
                        <w:rPr>
                          <w:b/>
                          <w:bCs/>
                          <w:sz w:val="24"/>
                        </w:rPr>
                        <w:t>Text code via SMS</w:t>
                      </w:r>
                      <w:r w:rsidR="005610EA">
                        <w:rPr>
                          <w:b/>
                          <w:bCs/>
                          <w:sz w:val="24"/>
                        </w:rPr>
                        <w:t xml:space="preserve"> (page 1</w:t>
                      </w:r>
                      <w:r w:rsidR="008A3419">
                        <w:rPr>
                          <w:b/>
                          <w:bCs/>
                          <w:sz w:val="24"/>
                        </w:rPr>
                        <w:t>5</w:t>
                      </w:r>
                      <w:r w:rsidR="00780CD4">
                        <w:rPr>
                          <w:b/>
                          <w:bCs/>
                          <w:sz w:val="24"/>
                        </w:rPr>
                        <w:t>)</w:t>
                      </w:r>
                    </w:p>
                    <w:p w:rsidR="006267FB" w:rsidRPr="007B5181" w:rsidRDefault="006267FB" w:rsidP="007B62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200" w:line="276" w:lineRule="auto"/>
                        <w:contextualSpacing w:val="0"/>
                        <w:rPr>
                          <w:b/>
                          <w:bCs/>
                          <w:sz w:val="24"/>
                        </w:rPr>
                      </w:pPr>
                      <w:r w:rsidRPr="007B5181">
                        <w:rPr>
                          <w:b/>
                          <w:bCs/>
                          <w:sz w:val="24"/>
                        </w:rPr>
                        <w:t>Phone call back</w:t>
                      </w:r>
                      <w:r w:rsidR="00780CD4">
                        <w:rPr>
                          <w:b/>
                          <w:bCs/>
                          <w:sz w:val="24"/>
                        </w:rPr>
                        <w:t xml:space="preserve"> (page 1</w:t>
                      </w:r>
                      <w:r w:rsidR="008A3419">
                        <w:rPr>
                          <w:b/>
                          <w:bCs/>
                          <w:sz w:val="24"/>
                        </w:rPr>
                        <w:t>8</w:t>
                      </w:r>
                      <w:r w:rsidR="00780CD4">
                        <w:rPr>
                          <w:b/>
                          <w:bCs/>
                          <w:sz w:val="24"/>
                        </w:rPr>
                        <w:t>)</w:t>
                      </w:r>
                    </w:p>
                    <w:p w:rsidR="006267FB" w:rsidRDefault="006267FB" w:rsidP="006267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267FB" w:rsidRDefault="006267FB" w:rsidP="006267FB">
      <w:pPr>
        <w:ind w:left="1071"/>
        <w:rPr>
          <w:rFonts w:asciiTheme="majorHAnsi" w:hAnsiTheme="majorHAnsi"/>
          <w:color w:val="F05252" w:themeColor="accent5"/>
        </w:rPr>
      </w:pPr>
    </w:p>
    <w:p w:rsidR="006267FB" w:rsidRDefault="006267FB" w:rsidP="006267FB">
      <w:pPr>
        <w:ind w:left="1071"/>
        <w:rPr>
          <w:rFonts w:asciiTheme="majorHAnsi" w:hAnsiTheme="majorHAnsi"/>
          <w:color w:val="F05252" w:themeColor="accent5"/>
        </w:rPr>
      </w:pPr>
    </w:p>
    <w:p w:rsidR="006267FB" w:rsidRDefault="006267FB" w:rsidP="006267FB">
      <w:pPr>
        <w:ind w:left="1071"/>
        <w:rPr>
          <w:rFonts w:asciiTheme="majorHAnsi" w:hAnsiTheme="majorHAnsi"/>
          <w:color w:val="F05252" w:themeColor="accent5"/>
        </w:rPr>
      </w:pPr>
    </w:p>
    <w:p w:rsidR="006267FB" w:rsidRDefault="006267FB" w:rsidP="006267FB">
      <w:pPr>
        <w:ind w:left="1071"/>
      </w:pPr>
    </w:p>
    <w:p w:rsidR="003B788F" w:rsidRDefault="003B788F" w:rsidP="00132002"/>
    <w:p w:rsidR="006267FB" w:rsidRDefault="006267FB" w:rsidP="00132002"/>
    <w:p w:rsidR="007B5181" w:rsidRDefault="007B5181" w:rsidP="00132002"/>
    <w:p w:rsidR="007B5181" w:rsidRDefault="007B5181" w:rsidP="00132002"/>
    <w:p w:rsidR="007B5181" w:rsidRDefault="007B5181" w:rsidP="00132002"/>
    <w:p w:rsidR="007B5181" w:rsidRDefault="007B5181" w:rsidP="00132002"/>
    <w:p w:rsidR="007B5181" w:rsidRDefault="007B5181" w:rsidP="00132002"/>
    <w:p w:rsidR="007B5181" w:rsidRDefault="007B5181" w:rsidP="00132002"/>
    <w:p w:rsidR="007B5181" w:rsidRDefault="007B5181" w:rsidP="00132002"/>
    <w:p w:rsidR="006267FB" w:rsidRPr="000F1C2E" w:rsidRDefault="00477E02" w:rsidP="00477E02">
      <w:pPr>
        <w:pStyle w:val="Heading3"/>
      </w:pPr>
      <w:bookmarkStart w:id="7" w:name="_Toc93419423"/>
      <w:r>
        <w:t xml:space="preserve">1. </w:t>
      </w:r>
      <w:r w:rsidR="006267FB" w:rsidRPr="000F1C2E">
        <w:t>USING MICROSOFT AUTHENTICATOR APP</w:t>
      </w:r>
      <w:bookmarkEnd w:id="7"/>
    </w:p>
    <w:p w:rsidR="006267FB" w:rsidRDefault="006267FB" w:rsidP="00132002"/>
    <w:p w:rsidR="002710CA" w:rsidRPr="007B5181" w:rsidRDefault="007B5181" w:rsidP="002710CA">
      <w:pPr>
        <w:ind w:left="1071" w:hanging="1071"/>
        <w:rPr>
          <w:rFonts w:asciiTheme="majorHAnsi" w:hAnsiTheme="majorHAnsi"/>
          <w:color w:val="F05252" w:themeColor="accent5"/>
          <w:sz w:val="22"/>
        </w:rPr>
      </w:pPr>
      <w:r w:rsidRPr="002B79DA">
        <w:rPr>
          <w:b/>
          <w:color w:val="DD1313" w:themeColor="accent5" w:themeShade="BF"/>
          <w:sz w:val="22"/>
        </w:rPr>
        <w:t>a)</w:t>
      </w:r>
      <w:r w:rsidR="006267FB" w:rsidRPr="002B79DA">
        <w:rPr>
          <w:color w:val="DD1313" w:themeColor="accent5" w:themeShade="BF"/>
        </w:rPr>
        <w:t xml:space="preserve"> </w:t>
      </w:r>
      <w:r w:rsidR="006267FB">
        <w:tab/>
      </w:r>
      <w:r w:rsidR="002710CA" w:rsidRPr="007B5181">
        <w:rPr>
          <w:rFonts w:asciiTheme="majorHAnsi" w:hAnsiTheme="majorHAnsi"/>
          <w:color w:val="F05252" w:themeColor="accent5"/>
          <w:sz w:val="22"/>
        </w:rPr>
        <w:tab/>
      </w:r>
      <w:r w:rsidR="002710CA" w:rsidRPr="007B5181">
        <w:rPr>
          <w:sz w:val="22"/>
        </w:rPr>
        <w:t>If you selected the Using Microsoft Authenticator App this section will outline how to set-up this option.</w:t>
      </w:r>
      <w:r w:rsidR="002710CA" w:rsidRPr="007B5181">
        <w:rPr>
          <w:rFonts w:asciiTheme="majorHAnsi" w:hAnsiTheme="majorHAnsi"/>
          <w:color w:val="F05252" w:themeColor="accent5"/>
          <w:sz w:val="22"/>
        </w:rPr>
        <w:t xml:space="preserve"> </w:t>
      </w:r>
    </w:p>
    <w:p w:rsidR="006267FB" w:rsidRPr="007B5181" w:rsidRDefault="006267FB" w:rsidP="006267FB">
      <w:pPr>
        <w:ind w:left="1071"/>
        <w:rPr>
          <w:sz w:val="22"/>
        </w:rPr>
      </w:pPr>
      <w:r w:rsidRPr="007B5181">
        <w:rPr>
          <w:sz w:val="22"/>
        </w:rPr>
        <w:t xml:space="preserve">Click ‘Next’ </w:t>
      </w:r>
    </w:p>
    <w:p w:rsidR="006267FB" w:rsidRDefault="007B5181" w:rsidP="00132002">
      <w:r>
        <w:rPr>
          <w:noProof/>
        </w:rPr>
        <mc:AlternateContent>
          <mc:Choice Requires="wpg">
            <w:drawing>
              <wp:inline distT="0" distB="0" distL="0" distR="0" wp14:anchorId="60474E1B" wp14:editId="4FE8D059">
                <wp:extent cx="5848350" cy="3619500"/>
                <wp:effectExtent l="0" t="0" r="0" b="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3619500"/>
                          <a:chOff x="0" y="0"/>
                          <a:chExt cx="7035962" cy="4655128"/>
                        </a:xfrm>
                      </wpg:grpSpPr>
                      <wps:wsp>
                        <wps:cNvPr id="137" name="Rectangle 137"/>
                        <wps:cNvSpPr/>
                        <wps:spPr>
                          <a:xfrm>
                            <a:off x="0" y="0"/>
                            <a:ext cx="7035962" cy="465512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312420"/>
                            <a:ext cx="5731510" cy="3494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4472940" y="3992880"/>
                            <a:ext cx="1160780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0CA" w:rsidRPr="00553697" w:rsidRDefault="002710CA" w:rsidP="002710CA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 flipH="1" flipV="1">
                            <a:off x="5097780" y="2933700"/>
                            <a:ext cx="45085" cy="9588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74E1B" id="Group 29" o:spid="_x0000_s1104" style="width:460.5pt;height:285pt;mso-position-horizontal-relative:char;mso-position-vertical-relative:line" coordsize="70359,46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">
                <v:rect id="Rectangle 137" o:spid="_x0000_s1105" style="position:absolute;width:70359;height:46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" fillcolor="#d4e0f4 [665]" stroked="f" strokeweight="2pt"/>
                <v:shape id="Picture 37" o:spid="_x0000_s1106" type="#_x0000_t75" alt="Graphical user interface, text, application, email&#10;&#10;Description automatically generated" style="position:absolute;left:2895;top:3124;width:57315;height:3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">
                  <v:imagedata r:id="rId40" o:title="Graphical user interface, text, application, email&#10;&#10;Description automatically generated"/>
                </v:shape>
                <v:rect id="Rectangle 45" o:spid="_x0000_s1107" style="position:absolute;left:44729;top:39928;width:11608;height:3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" filled="f" strokecolor="#0ac84e" strokeweight="6pt">
                  <v:textbox>
                    <w:txbxContent>
                      <w:p w:rsidR="002710CA" w:rsidRPr="00553697" w:rsidRDefault="002710CA" w:rsidP="002710CA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</w:p>
                    </w:txbxContent>
                  </v:textbox>
                </v:rect>
                <v:shape id="Straight Arrow Connector 46" o:spid="_x0000_s1108" type="#_x0000_t32" style="position:absolute;left:50977;top:29337;width:451;height:95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2710CA" w:rsidRPr="007B5181" w:rsidRDefault="007B5181" w:rsidP="002710CA">
      <w:pPr>
        <w:ind w:left="1071" w:hanging="1071"/>
        <w:rPr>
          <w:sz w:val="22"/>
        </w:rPr>
      </w:pPr>
      <w:r>
        <w:rPr>
          <w:rFonts w:asciiTheme="majorHAnsi" w:hAnsiTheme="majorHAnsi"/>
          <w:color w:val="F05252" w:themeColor="accent5"/>
        </w:rPr>
        <w:t>b)</w:t>
      </w:r>
      <w:r w:rsidR="002710CA">
        <w:tab/>
      </w:r>
      <w:r w:rsidR="002710CA" w:rsidRPr="007B5181">
        <w:rPr>
          <w:b/>
          <w:sz w:val="22"/>
          <w:u w:val="single"/>
        </w:rPr>
        <w:t>Download Microsoft authenticator</w:t>
      </w:r>
      <w:r w:rsidR="002710CA" w:rsidRPr="007B5181">
        <w:rPr>
          <w:bCs/>
          <w:sz w:val="22"/>
        </w:rPr>
        <w:t xml:space="preserve"> on your mobile phone</w:t>
      </w:r>
      <w:r w:rsidR="002710CA" w:rsidRPr="007B5181">
        <w:rPr>
          <w:sz w:val="22"/>
        </w:rPr>
        <w:t xml:space="preserve">. This is available on most mobile devices from the App store for iOS devices and Play Store for Android devices </w:t>
      </w:r>
    </w:p>
    <w:p w:rsidR="007B5181" w:rsidRDefault="007B5181" w:rsidP="00974BDB">
      <w:pPr>
        <w:ind w:left="1071"/>
      </w:pPr>
      <w:r w:rsidRPr="007B5181">
        <w:rPr>
          <w:sz w:val="22"/>
        </w:rPr>
        <w:t>Click ‘Get’ to install on your mobile or ‘Open’ to open the app.</w:t>
      </w:r>
    </w:p>
    <w:p w:rsidR="002710CA" w:rsidRDefault="007B5181" w:rsidP="002710CA">
      <w:pPr>
        <w:ind w:left="1071" w:hanging="1071"/>
      </w:pPr>
      <w:r>
        <w:rPr>
          <w:rFonts w:asciiTheme="majorHAnsi" w:hAnsiTheme="majorHAnsi"/>
          <w:noProof/>
          <w:color w:val="F05252" w:themeColor="accent5"/>
        </w:rPr>
        <mc:AlternateContent>
          <mc:Choice Requires="wpg">
            <w:drawing>
              <wp:inline distT="0" distB="0" distL="0" distR="0" wp14:anchorId="60942414" wp14:editId="318DB60F">
                <wp:extent cx="5745480" cy="2918460"/>
                <wp:effectExtent l="0" t="0" r="7620" b="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0" cy="2918460"/>
                          <a:chOff x="0" y="0"/>
                          <a:chExt cx="6673850" cy="3383915"/>
                        </a:xfrm>
                      </wpg:grpSpPr>
                      <wps:wsp>
                        <wps:cNvPr id="138" name="Rectangle 138"/>
                        <wps:cNvSpPr/>
                        <wps:spPr>
                          <a:xfrm>
                            <a:off x="0" y="0"/>
                            <a:ext cx="6673850" cy="33839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442460" y="685800"/>
                            <a:ext cx="1541145" cy="391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07BF" w:rsidRPr="00553697" w:rsidRDefault="008C07BF" w:rsidP="008C07BF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Get or Open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99060"/>
                            <a:ext cx="2066290" cy="317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traight Arrow Connector 49"/>
                        <wps:cNvCnPr/>
                        <wps:spPr>
                          <a:xfrm flipH="1">
                            <a:off x="3962400" y="883920"/>
                            <a:ext cx="488315" cy="450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42414" id="Group 44" o:spid="_x0000_s1109" style="width:452.4pt;height:229.8pt;mso-position-horizontal-relative:char;mso-position-vertical-relative:line" coordsize="66738,3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">
                <v:rect id="Rectangle 138" o:spid="_x0000_s1110" style="position:absolute;width:66738;height:33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" fillcolor="#d4e0f4 [665]" stroked="f" strokeweight="2pt"/>
                <v:rect id="Rectangle 48" o:spid="_x0000_s1111" style="position:absolute;left:44424;top:6858;width:15412;height:3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" filled="f" strokecolor="#0ac84e" strokeweight="6pt">
                  <v:textbox>
                    <w:txbxContent>
                      <w:p w:rsidR="008C07BF" w:rsidRPr="00553697" w:rsidRDefault="008C07BF" w:rsidP="008C07BF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Get or Open</w:t>
                        </w:r>
                      </w:p>
                    </w:txbxContent>
                  </v:textbox>
                </v:rect>
                <v:shape id="Picture 1" o:spid="_x0000_s1112" type="#_x0000_t75" alt="Graphical user interface, application&#10;&#10;Description automatically generated" style="position:absolute;left:20193;top:990;width:20662;height:3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">
                  <v:imagedata r:id="rId42" o:title="Graphical user interface, application&#10;&#10;Description automatically generated"/>
                </v:shape>
                <v:shape id="Straight Arrow Connector 49" o:spid="_x0000_s1113" type="#_x0000_t32" style="position:absolute;left:39624;top:8839;width:4883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  <w:r w:rsidR="002710CA">
        <w:rPr>
          <w:rFonts w:asciiTheme="majorHAnsi" w:hAnsiTheme="majorHAnsi"/>
          <w:color w:val="F05252" w:themeColor="accent5"/>
        </w:rPr>
        <w:tab/>
      </w:r>
    </w:p>
    <w:p w:rsidR="008C07BF" w:rsidRPr="00974BDB" w:rsidRDefault="007B5181" w:rsidP="008C07BF">
      <w:pPr>
        <w:ind w:left="1071" w:hanging="1071"/>
        <w:rPr>
          <w:sz w:val="22"/>
        </w:rPr>
      </w:pPr>
      <w:r w:rsidRPr="00974BDB">
        <w:rPr>
          <w:rFonts w:asciiTheme="majorHAnsi" w:hAnsiTheme="majorHAnsi"/>
          <w:color w:val="F05252" w:themeColor="accent5"/>
          <w:sz w:val="22"/>
        </w:rPr>
        <w:t>c)</w:t>
      </w:r>
      <w:r w:rsidR="008C07BF" w:rsidRPr="00974BDB">
        <w:rPr>
          <w:sz w:val="22"/>
        </w:rPr>
        <w:t xml:space="preserve"> </w:t>
      </w:r>
      <w:r w:rsidR="008C07BF" w:rsidRPr="00974BDB">
        <w:rPr>
          <w:sz w:val="22"/>
        </w:rPr>
        <w:tab/>
      </w:r>
      <w:r w:rsidR="008C07BF" w:rsidRPr="00974BDB">
        <w:rPr>
          <w:sz w:val="22"/>
        </w:rPr>
        <w:tab/>
        <w:t>Open Microsoft Authenticator app to create an account</w:t>
      </w:r>
    </w:p>
    <w:p w:rsidR="008C07BF" w:rsidRPr="00974BDB" w:rsidRDefault="008C07BF" w:rsidP="008C07BF">
      <w:pPr>
        <w:ind w:left="1071"/>
        <w:rPr>
          <w:sz w:val="22"/>
        </w:rPr>
      </w:pPr>
      <w:r w:rsidRPr="00974BDB">
        <w:rPr>
          <w:sz w:val="22"/>
        </w:rPr>
        <w:t>On the top right corner</w:t>
      </w:r>
      <w:r w:rsidR="006A79D1" w:rsidRPr="00974BDB">
        <w:rPr>
          <w:sz w:val="22"/>
        </w:rPr>
        <w:t xml:space="preserve"> and </w:t>
      </w:r>
    </w:p>
    <w:p w:rsidR="008C07BF" w:rsidRPr="00974BDB" w:rsidRDefault="008C07BF" w:rsidP="006A79D1">
      <w:pPr>
        <w:ind w:left="1428"/>
        <w:rPr>
          <w:sz w:val="22"/>
        </w:rPr>
      </w:pPr>
      <w:r w:rsidRPr="00974BDB">
        <w:rPr>
          <w:sz w:val="22"/>
        </w:rPr>
        <w:t xml:space="preserve">Click the </w:t>
      </w:r>
      <w:r w:rsidRPr="00974BDB">
        <w:rPr>
          <w:noProof/>
          <w:sz w:val="22"/>
        </w:rPr>
        <w:drawing>
          <wp:inline distT="0" distB="0" distL="0" distR="0" wp14:anchorId="5C2E90F9" wp14:editId="248E1B1E">
            <wp:extent cx="171450" cy="190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BDB">
        <w:rPr>
          <w:sz w:val="22"/>
        </w:rPr>
        <w:t xml:space="preserve"> (Plus icon) on iOS devices and Click on</w:t>
      </w:r>
      <w:r w:rsidR="006A79D1" w:rsidRPr="00974BDB">
        <w:rPr>
          <w:sz w:val="22"/>
        </w:rPr>
        <w:t xml:space="preserve"> the Account with the email address you registered </w:t>
      </w:r>
    </w:p>
    <w:p w:rsidR="007B5181" w:rsidRPr="00974BDB" w:rsidRDefault="00C91799" w:rsidP="00974BDB">
      <w:pPr>
        <w:ind w:left="1071" w:firstLine="357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7D61215E" wp14:editId="7AB3142E">
                <wp:simplePos x="0" y="0"/>
                <wp:positionH relativeFrom="margin">
                  <wp:align>left</wp:align>
                </wp:positionH>
                <wp:positionV relativeFrom="paragraph">
                  <wp:posOffset>370205</wp:posOffset>
                </wp:positionV>
                <wp:extent cx="6673850" cy="3264535"/>
                <wp:effectExtent l="0" t="0" r="0" b="12065"/>
                <wp:wrapTight wrapText="bothSides">
                  <wp:wrapPolygon edited="0">
                    <wp:start x="0" y="0"/>
                    <wp:lineTo x="0" y="21554"/>
                    <wp:lineTo x="493" y="21554"/>
                    <wp:lineTo x="10605" y="21554"/>
                    <wp:lineTo x="21518" y="21554"/>
                    <wp:lineTo x="21518" y="0"/>
                    <wp:lineTo x="0" y="0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3264535"/>
                          <a:chOff x="0" y="0"/>
                          <a:chExt cx="6673850" cy="3265162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0" y="0"/>
                            <a:ext cx="6673850" cy="32651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64820"/>
                            <a:ext cx="32194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72440"/>
                            <a:ext cx="312547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3848100" y="60960"/>
                            <a:ext cx="1541145" cy="3300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9D1" w:rsidRPr="00553697" w:rsidRDefault="006A79D1" w:rsidP="006A79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three dots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Straight Arrow Connector 74"/>
                        <wps:cNvCnPr/>
                        <wps:spPr>
                          <a:xfrm flipV="1">
                            <a:off x="1577340" y="1866900"/>
                            <a:ext cx="71309" cy="90005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028700" y="106680"/>
                            <a:ext cx="1541145" cy="3300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9D1" w:rsidRPr="00553697" w:rsidRDefault="006A79D1" w:rsidP="006A79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plus icon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Straight Arrow Connector 115"/>
                        <wps:cNvCnPr/>
                        <wps:spPr>
                          <a:xfrm>
                            <a:off x="2567940" y="259080"/>
                            <a:ext cx="367698" cy="3151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67640" y="914400"/>
                            <a:ext cx="3049484" cy="94755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20980" y="2788920"/>
                            <a:ext cx="2989935" cy="44878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9D1" w:rsidRPr="00553697" w:rsidRDefault="006A79D1" w:rsidP="006A79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email that you registered with to set-up the Microsoft Account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Straight Arrow Connector 118"/>
                        <wps:cNvCnPr/>
                        <wps:spPr>
                          <a:xfrm>
                            <a:off x="5547360" y="373380"/>
                            <a:ext cx="807522" cy="44633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436620" y="2773680"/>
                            <a:ext cx="2989935" cy="44878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9D1" w:rsidRPr="006A79D1" w:rsidRDefault="006A79D1" w:rsidP="006A79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6A79D1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Add account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Straight Arrow Connector 120"/>
                        <wps:cNvCnPr/>
                        <wps:spPr>
                          <a:xfrm flipV="1">
                            <a:off x="5036820" y="1249680"/>
                            <a:ext cx="368003" cy="149381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1215E" id="Group 47" o:spid="_x0000_s1114" style="position:absolute;left:0;text-align:left;margin-left:0;margin-top:29.15pt;width:525.5pt;height:257.05pt;z-index:-251406336;mso-position-horizontal:left;mso-position-horizontal-relative:margin;mso-position-vertical-relative:text" coordsize="66738,3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">
                <v:rect id="Rectangle 139" o:spid="_x0000_s1115" style="position:absolute;width:66738;height:32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" fillcolor="#d4e0f4 [665]" stroked="f" strokeweight="2pt"/>
                <v:shape id="Picture 21" o:spid="_x0000_s1116" type="#_x0000_t75" alt="Graphical user interface, text, application&#10;&#10;Description automatically generated" style="position:absolute;left:33528;top:4648;width:32194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">
                  <v:imagedata r:id="rId46" o:title="Graphical user interface, text, application&#10;&#10;Description automatically generated"/>
                </v:shape>
                <v:shape id="Picture 67" o:spid="_x0000_s1117" type="#_x0000_t75" alt="Graphical user interface, text, application, chat or text message&#10;&#10;Description automatically generated" style="position:absolute;left:1143;top:4724;width:31254;height:2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">
                  <v:imagedata r:id="rId47" o:title="Graphical user interface, text, application, chat or text message&#10;&#10;Description automatically generated"/>
                </v:shape>
                <v:rect id="Rectangle 68" o:spid="_x0000_s1118" style="position:absolute;left:38481;top:609;width:15411;height: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" filled="f" strokecolor="#0ac84e" strokeweight="6pt">
                  <v:textbox>
                    <w:txbxContent>
                      <w:p w:rsidR="006A79D1" w:rsidRPr="00553697" w:rsidRDefault="006A79D1" w:rsidP="006A79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three dots</w:t>
                        </w:r>
                      </w:p>
                    </w:txbxContent>
                  </v:textbox>
                </v:rect>
                <v:shape id="Straight Arrow Connector 74" o:spid="_x0000_s1119" type="#_x0000_t32" style="position:absolute;left:15773;top:18669;width:713;height:9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" strokecolor="#0ac84e" strokeweight="1pt">
                  <v:stroke endarrow="block"/>
                </v:shape>
                <v:rect id="Rectangle 114" o:spid="_x0000_s1120" style="position:absolute;left:10287;top:1066;width:15411;height:3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" filled="f" strokecolor="#0ac84e" strokeweight="6pt">
                  <v:textbox>
                    <w:txbxContent>
                      <w:p w:rsidR="006A79D1" w:rsidRPr="00553697" w:rsidRDefault="006A79D1" w:rsidP="006A79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plus icon</w:t>
                        </w:r>
                      </w:p>
                    </w:txbxContent>
                  </v:textbox>
                </v:rect>
                <v:shape id="Straight Arrow Connector 115" o:spid="_x0000_s1121" type="#_x0000_t32" style="position:absolute;left:25679;top:2590;width:3677;height:3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" strokecolor="#0ac84e" strokeweight="1pt">
                  <v:stroke endarrow="block"/>
                </v:shape>
                <v:rect id="Rectangle 116" o:spid="_x0000_s1122" style="position:absolute;left:1676;top:9144;width:30495;height:9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" filled="f" strokecolor="#0ac84e" strokeweight="6pt"/>
                <v:rect id="Rectangle 117" o:spid="_x0000_s1123" style="position:absolute;left:2209;top:27889;width:29900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" filled="f" strokecolor="#0ac84e" strokeweight="6pt">
                  <v:textbox>
                    <w:txbxContent>
                      <w:p w:rsidR="006A79D1" w:rsidRPr="00553697" w:rsidRDefault="006A79D1" w:rsidP="006A79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email that you registered with to set-up the Microsoft Account</w:t>
                        </w:r>
                      </w:p>
                    </w:txbxContent>
                  </v:textbox>
                </v:rect>
                <v:shape id="Straight Arrow Connector 118" o:spid="_x0000_s1124" type="#_x0000_t32" style="position:absolute;left:55473;top:3733;width:8075;height:4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" strokecolor="#0ac84e" strokeweight="1pt">
                  <v:stroke endarrow="block"/>
                </v:shape>
                <v:rect id="Rectangle 119" o:spid="_x0000_s1125" style="position:absolute;left:34366;top:27736;width:298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" filled="f" strokecolor="#0ac84e" strokeweight="6pt">
                  <v:textbox>
                    <w:txbxContent>
                      <w:p w:rsidR="006A79D1" w:rsidRPr="006A79D1" w:rsidRDefault="006A79D1" w:rsidP="006A79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6A79D1">
                          <w:rPr>
                            <w:b/>
                            <w:bCs/>
                            <w:u w:val="single"/>
                          </w:rPr>
                          <w:t xml:space="preserve">Add account </w:t>
                        </w:r>
                      </w:p>
                    </w:txbxContent>
                  </v:textbox>
                </v:rect>
                <v:shape id="Straight Arrow Connector 120" o:spid="_x0000_s1126" type="#_x0000_t32" style="position:absolute;left:50368;top:12496;width:3680;height:149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" strokecolor="#0ac84e" strokeweight="1pt">
                  <v:stroke endarrow="block"/>
                </v:shape>
                <w10:wrap type="tight" anchorx="margin"/>
              </v:group>
            </w:pict>
          </mc:Fallback>
        </mc:AlternateContent>
      </w:r>
      <w:r w:rsidR="007B5181" w:rsidRPr="00974BDB">
        <w:rPr>
          <w:sz w:val="22"/>
        </w:rPr>
        <w:t xml:space="preserve">Click the </w:t>
      </w:r>
      <w:r w:rsidR="007B5181" w:rsidRPr="00974BDB">
        <w:rPr>
          <w:noProof/>
          <w:sz w:val="22"/>
        </w:rPr>
        <w:drawing>
          <wp:inline distT="0" distB="0" distL="0" distR="0" wp14:anchorId="243ACFEF" wp14:editId="431A1116">
            <wp:extent cx="161925" cy="2095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181" w:rsidRPr="00974BDB">
        <w:rPr>
          <w:sz w:val="22"/>
        </w:rPr>
        <w:t xml:space="preserve"> (three dots) on Android devices and Click ‘Add an Account’</w:t>
      </w:r>
    </w:p>
    <w:p w:rsidR="008C07BF" w:rsidRDefault="008C07BF" w:rsidP="008C07BF">
      <w:pPr>
        <w:ind w:left="1071" w:firstLine="357"/>
      </w:pPr>
    </w:p>
    <w:p w:rsidR="006A79D1" w:rsidRPr="00974BDB" w:rsidRDefault="007B5181" w:rsidP="006A79D1">
      <w:pPr>
        <w:ind w:left="1071" w:hanging="1071"/>
        <w:rPr>
          <w:sz w:val="22"/>
        </w:rPr>
      </w:pPr>
      <w:r w:rsidRPr="00974BDB">
        <w:rPr>
          <w:rFonts w:asciiTheme="majorHAnsi" w:hAnsiTheme="majorHAnsi"/>
          <w:color w:val="F05252" w:themeColor="accent5"/>
          <w:sz w:val="22"/>
        </w:rPr>
        <w:t>d)</w:t>
      </w:r>
      <w:r w:rsidR="006A79D1" w:rsidRPr="00974BDB">
        <w:rPr>
          <w:sz w:val="22"/>
        </w:rPr>
        <w:t xml:space="preserve"> </w:t>
      </w:r>
      <w:r w:rsidR="006A79D1" w:rsidRPr="00974BDB">
        <w:rPr>
          <w:sz w:val="22"/>
        </w:rPr>
        <w:tab/>
      </w:r>
      <w:r w:rsidR="006A79D1" w:rsidRPr="00974BDB">
        <w:rPr>
          <w:sz w:val="22"/>
        </w:rPr>
        <w:tab/>
        <w:t>Select the account you want to create</w:t>
      </w:r>
    </w:p>
    <w:p w:rsidR="006A79D1" w:rsidRDefault="006A79D1" w:rsidP="006A79D1">
      <w:pPr>
        <w:ind w:left="1071"/>
      </w:pPr>
      <w:r w:rsidRPr="00974BDB">
        <w:rPr>
          <w:sz w:val="22"/>
        </w:rPr>
        <w:t>Click ‘Work or School Account’</w:t>
      </w:r>
    </w:p>
    <w:p w:rsidR="006A79D1" w:rsidRDefault="00974BDB" w:rsidP="00974BDB"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D42C78C" wp14:editId="5A0E53E1">
                <wp:extent cx="5800725" cy="3063240"/>
                <wp:effectExtent l="0" t="0" r="9525" b="3810"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3063240"/>
                          <a:chOff x="0" y="0"/>
                          <a:chExt cx="7216575" cy="4108862"/>
                        </a:xfrm>
                      </wpg:grpSpPr>
                      <wps:wsp>
                        <wps:cNvPr id="140" name="Rectangle 140"/>
                        <wps:cNvSpPr/>
                        <wps:spPr>
                          <a:xfrm>
                            <a:off x="0" y="0"/>
                            <a:ext cx="7216575" cy="41088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205740"/>
                            <a:ext cx="3989705" cy="297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762000" y="3474720"/>
                            <a:ext cx="2989580" cy="44831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9D1" w:rsidRPr="006A79D1" w:rsidRDefault="006A79D1" w:rsidP="006A79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Work or school account</w:t>
                              </w:r>
                              <w:r w:rsidRPr="006A79D1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Straight Arrow Connector 123"/>
                        <wps:cNvCnPr/>
                        <wps:spPr>
                          <a:xfrm flipH="1" flipV="1">
                            <a:off x="2316480" y="2522220"/>
                            <a:ext cx="47501" cy="91410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2C78C" id="Group 272" o:spid="_x0000_s1127" style="width:456.75pt;height:241.2pt;mso-position-horizontal-relative:char;mso-position-vertical-relative:line" coordsize="72165,4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">
                <v:rect id="Rectangle 140" o:spid="_x0000_s1128" style="position:absolute;width:72165;height:4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" fillcolor="#d4e0f4 [665]" stroked="f" strokeweight="2pt"/>
                <v:shape id="Picture 121" o:spid="_x0000_s1129" type="#_x0000_t75" alt="Graphical user interface, text, application, email&#10;&#10;Description automatically generated" style="position:absolute;left:5715;top:2057;width:39897;height:29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">
                  <v:imagedata r:id="rId50" o:title="Graphical user interface, text, application, email&#10;&#10;Description automatically generated"/>
                </v:shape>
                <v:rect id="Rectangle 122" o:spid="_x0000_s1130" style="position:absolute;left:7620;top:34747;width:29895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" filled="f" strokecolor="#0ac84e" strokeweight="6pt">
                  <v:textbox>
                    <w:txbxContent>
                      <w:p w:rsidR="006A79D1" w:rsidRPr="006A79D1" w:rsidRDefault="006A79D1" w:rsidP="006A79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Work or school account</w:t>
                        </w:r>
                        <w:r w:rsidRPr="006A79D1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23" o:spid="_x0000_s1131" type="#_x0000_t32" style="position:absolute;left:23164;top:25222;width:475;height:91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" strokecolor="#0ac84e" strokeweight="1pt">
                  <v:stroke endarrow="block"/>
                </v:shape>
                <w10:anchorlock/>
              </v:group>
            </w:pict>
          </mc:Fallback>
        </mc:AlternateContent>
      </w:r>
      <w:r w:rsidR="006A79D1">
        <w:t xml:space="preserve"> </w:t>
      </w:r>
    </w:p>
    <w:p w:rsidR="006F1CD1" w:rsidRDefault="007B5181" w:rsidP="006F1CD1">
      <w:pPr>
        <w:ind w:left="1071" w:hanging="1071"/>
      </w:pPr>
      <w:r>
        <w:rPr>
          <w:rFonts w:asciiTheme="majorHAnsi" w:hAnsiTheme="majorHAnsi"/>
          <w:color w:val="F05252" w:themeColor="accent5"/>
        </w:rPr>
        <w:t>e)</w:t>
      </w:r>
      <w:r w:rsidR="006F1CD1">
        <w:t xml:space="preserve"> </w:t>
      </w:r>
      <w:r w:rsidR="006F1CD1">
        <w:tab/>
      </w:r>
      <w:r w:rsidR="006F1CD1" w:rsidRPr="00CB6871">
        <w:rPr>
          <w:sz w:val="22"/>
        </w:rPr>
        <w:t>Go back to your computer to set-up the Microsoft Authenticator as your Multi Factor Authentication (MFA) mechanism</w:t>
      </w:r>
      <w:r w:rsidR="006F1CD1">
        <w:t>.</w:t>
      </w:r>
    </w:p>
    <w:p w:rsidR="00C91799" w:rsidRDefault="00C91799" w:rsidP="006F1CD1">
      <w:pPr>
        <w:ind w:left="1071" w:hanging="1071"/>
      </w:pPr>
      <w:r>
        <w:rPr>
          <w:sz w:val="22"/>
        </w:rPr>
        <w:tab/>
        <w:t>Click Next</w:t>
      </w:r>
    </w:p>
    <w:p w:rsidR="006F1CD1" w:rsidRPr="00BA44D4" w:rsidRDefault="00CB6871" w:rsidP="006F1CD1">
      <w:pPr>
        <w:ind w:left="1071" w:hanging="1071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5C7679DC" wp14:editId="72B4C53D">
                <wp:extent cx="6018952" cy="3372179"/>
                <wp:effectExtent l="0" t="0" r="1270" b="0"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952" cy="3372179"/>
                          <a:chOff x="0" y="0"/>
                          <a:chExt cx="6568970" cy="3372179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0" y="0"/>
                            <a:ext cx="6568970" cy="337217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274320"/>
                            <a:ext cx="429831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3968115" y="2923492"/>
                            <a:ext cx="1054430" cy="37215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CD1" w:rsidRPr="006A79D1" w:rsidRDefault="006F1CD1" w:rsidP="006F1C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  <w:r w:rsidRPr="006A79D1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Straight Arrow Connector 125"/>
                        <wps:cNvCnPr/>
                        <wps:spPr>
                          <a:xfrm flipV="1">
                            <a:off x="4676775" y="2209585"/>
                            <a:ext cx="283846" cy="6193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679DC" id="Group 273" o:spid="_x0000_s1132" style="width:473.95pt;height:265.55pt;mso-position-horizontal-relative:char;mso-position-vertical-relative:line" coordsize="65689,3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">
                <v:rect id="Rectangle 141" o:spid="_x0000_s1133" style="position:absolute;width:65689;height:3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" fillcolor="#d4e0f4 [665]" stroked="f" strokeweight="2pt"/>
                <v:shape id="Picture 13" o:spid="_x0000_s1134" type="#_x0000_t75" alt="Graphical user interface, text, application&#10;&#10;Description automatically generated" style="position:absolute;left:9067;top:2743;width:42983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">
                  <v:imagedata r:id="rId52" o:title="Graphical user interface, text, application&#10;&#10;Description automatically generated"/>
                </v:shape>
                <v:rect id="Rectangle 124" o:spid="_x0000_s1135" style="position:absolute;left:39681;top:29234;width:10544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" filled="f" strokecolor="#0ac84e" strokeweight="6pt">
                  <v:textbox>
                    <w:txbxContent>
                      <w:p w:rsidR="006F1CD1" w:rsidRPr="006A79D1" w:rsidRDefault="006F1CD1" w:rsidP="006F1C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  <w:r w:rsidRPr="006A79D1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25" o:spid="_x0000_s1136" type="#_x0000_t32" style="position:absolute;left:46767;top:22095;width:2839;height:61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  <w:r w:rsidR="006F1CD1">
        <w:t xml:space="preserve"> </w:t>
      </w:r>
    </w:p>
    <w:p w:rsidR="002710CA" w:rsidRPr="00BA44D4" w:rsidRDefault="002710CA" w:rsidP="00132002">
      <w:pPr>
        <w:rPr>
          <w:sz w:val="22"/>
          <w:szCs w:val="22"/>
        </w:rPr>
      </w:pPr>
    </w:p>
    <w:p w:rsidR="006F1CD1" w:rsidRPr="00BA44D4" w:rsidRDefault="007B5181" w:rsidP="006F1CD1">
      <w:pPr>
        <w:ind w:left="1071" w:hanging="1071"/>
        <w:rPr>
          <w:sz w:val="22"/>
          <w:szCs w:val="22"/>
        </w:rPr>
      </w:pPr>
      <w:r w:rsidRPr="00BA44D4">
        <w:rPr>
          <w:rFonts w:asciiTheme="majorHAnsi" w:hAnsiTheme="majorHAnsi"/>
          <w:color w:val="F05252" w:themeColor="accent5"/>
          <w:sz w:val="22"/>
          <w:szCs w:val="22"/>
        </w:rPr>
        <w:t>f)</w:t>
      </w:r>
      <w:r w:rsidR="006F1CD1" w:rsidRPr="00BA44D4">
        <w:rPr>
          <w:sz w:val="22"/>
          <w:szCs w:val="22"/>
        </w:rPr>
        <w:t xml:space="preserve"> </w:t>
      </w:r>
      <w:r w:rsidR="006F1CD1" w:rsidRPr="00BA44D4">
        <w:rPr>
          <w:sz w:val="22"/>
          <w:szCs w:val="22"/>
        </w:rPr>
        <w:tab/>
        <w:t xml:space="preserve">You will need a QR Code to link the Microsoft Authenticator Account. </w:t>
      </w:r>
    </w:p>
    <w:p w:rsidR="006F1CD1" w:rsidRDefault="006F1CD1" w:rsidP="006F1CD1">
      <w:pPr>
        <w:ind w:left="1071" w:hanging="1071"/>
        <w:rPr>
          <w:sz w:val="22"/>
          <w:szCs w:val="22"/>
        </w:rPr>
      </w:pPr>
      <w:r w:rsidRPr="00BA44D4">
        <w:rPr>
          <w:sz w:val="22"/>
          <w:szCs w:val="22"/>
        </w:rPr>
        <w:tab/>
        <w:t xml:space="preserve">On your computer Click ‘Scan a QR Code’ </w:t>
      </w:r>
    </w:p>
    <w:p w:rsidR="00C91799" w:rsidRPr="00BA44D4" w:rsidRDefault="00C91799" w:rsidP="006F1CD1">
      <w:pPr>
        <w:ind w:left="1071" w:hanging="1071"/>
        <w:rPr>
          <w:sz w:val="22"/>
          <w:szCs w:val="22"/>
        </w:rPr>
      </w:pPr>
    </w:p>
    <w:p w:rsidR="006F1CD1" w:rsidRDefault="00CB6871" w:rsidP="006F1CD1">
      <w:r>
        <w:rPr>
          <w:noProof/>
        </w:rPr>
        <mc:AlternateContent>
          <mc:Choice Requires="wpg">
            <w:drawing>
              <wp:inline distT="0" distB="0" distL="0" distR="0" wp14:anchorId="220637CB" wp14:editId="1BFFA195">
                <wp:extent cx="6000750" cy="2636322"/>
                <wp:effectExtent l="0" t="0" r="0" b="0"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636322"/>
                          <a:chOff x="0" y="0"/>
                          <a:chExt cx="6000750" cy="2636322"/>
                        </a:xfrm>
                      </wpg:grpSpPr>
                      <wps:wsp>
                        <wps:cNvPr id="142" name="Rectangle 142"/>
                        <wps:cNvSpPr/>
                        <wps:spPr>
                          <a:xfrm>
                            <a:off x="0" y="0"/>
                            <a:ext cx="6000750" cy="263632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20" y="182880"/>
                            <a:ext cx="317817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Rectangle 127"/>
                        <wps:cNvSpPr/>
                        <wps:spPr>
                          <a:xfrm>
                            <a:off x="4381411" y="738893"/>
                            <a:ext cx="990690" cy="82308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1CD1" w:rsidRPr="006A79D1" w:rsidRDefault="006F1CD1" w:rsidP="006F1CD1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6F1CD1">
                                <w:rPr>
                                  <w:b/>
                                  <w:bCs/>
                                  <w:u w:val="single"/>
                                </w:rPr>
                                <w:t>Scan a QR Code</w:t>
                              </w:r>
                              <w:r w:rsidRPr="006A79D1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traight Arrow Connector 256"/>
                        <wps:cNvCnPr/>
                        <wps:spPr>
                          <a:xfrm flipH="1">
                            <a:off x="2819400" y="937260"/>
                            <a:ext cx="1516759" cy="457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637CB" id="Group 76" o:spid="_x0000_s1137" style="width:472.5pt;height:207.6pt;mso-position-horizontal-relative:char;mso-position-vertical-relative:line" coordsize="60007,26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">
                <v:rect id="Rectangle 142" o:spid="_x0000_s1138" style="position:absolute;width:60007;height:26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" fillcolor="#d4e0f4 [665]" stroked="f" strokeweight="2pt"/>
                <v:shape id="Picture 126" o:spid="_x0000_s1139" type="#_x0000_t75" alt="Graphical user interface, text, application&#10;&#10;Description automatically generated" style="position:absolute;left:10363;top:1828;width:31781;height:2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">
                  <v:imagedata r:id="rId54" o:title="Graphical user interface, text, application&#10;&#10;Description automatically generated"/>
                </v:shape>
                <v:rect id="Rectangle 127" o:spid="_x0000_s1140" style="position:absolute;left:43814;top:7388;width:9907;height:8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" filled="f" strokecolor="#0ac84e" strokeweight="6pt">
                  <v:textbox>
                    <w:txbxContent>
                      <w:p w:rsidR="006F1CD1" w:rsidRPr="006A79D1" w:rsidRDefault="006F1CD1" w:rsidP="006F1CD1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6F1CD1">
                          <w:rPr>
                            <w:b/>
                            <w:bCs/>
                            <w:u w:val="single"/>
                          </w:rPr>
                          <w:t>Scan a QR Code</w:t>
                        </w:r>
                        <w:r w:rsidRPr="006A79D1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256" o:spid="_x0000_s1141" type="#_x0000_t32" style="position:absolute;left:28194;top:9372;width:15167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2710CA" w:rsidRDefault="002710CA" w:rsidP="00132002"/>
    <w:p w:rsidR="002710CA" w:rsidRDefault="002710CA" w:rsidP="00132002"/>
    <w:p w:rsidR="002710CA" w:rsidRDefault="002710CA" w:rsidP="00132002"/>
    <w:p w:rsidR="002710CA" w:rsidRDefault="002710CA" w:rsidP="00132002"/>
    <w:p w:rsidR="006F1CD1" w:rsidRPr="00BA44D4" w:rsidRDefault="00CB6871" w:rsidP="006F1CD1">
      <w:pPr>
        <w:ind w:left="1071" w:hanging="1071"/>
        <w:rPr>
          <w:sz w:val="22"/>
          <w:szCs w:val="22"/>
        </w:rPr>
      </w:pPr>
      <w:r w:rsidRPr="00BA44D4">
        <w:rPr>
          <w:rFonts w:asciiTheme="majorHAnsi" w:hAnsiTheme="majorHAnsi"/>
          <w:color w:val="F05252" w:themeColor="accent5"/>
          <w:sz w:val="22"/>
          <w:szCs w:val="22"/>
        </w:rPr>
        <w:t>g)</w:t>
      </w:r>
      <w:r w:rsidR="006F1CD1" w:rsidRPr="00BA44D4">
        <w:rPr>
          <w:sz w:val="22"/>
          <w:szCs w:val="22"/>
        </w:rPr>
        <w:t xml:space="preserve"> </w:t>
      </w:r>
      <w:r w:rsidR="006F1CD1" w:rsidRPr="00BA44D4">
        <w:rPr>
          <w:sz w:val="22"/>
          <w:szCs w:val="22"/>
        </w:rPr>
        <w:tab/>
        <w:t xml:space="preserve">A QR Code will appear on your computer. </w:t>
      </w:r>
    </w:p>
    <w:p w:rsidR="006F1CD1" w:rsidRPr="00BA44D4" w:rsidRDefault="006F1CD1" w:rsidP="007D45B4">
      <w:pPr>
        <w:ind w:left="714" w:firstLine="357"/>
        <w:rPr>
          <w:sz w:val="22"/>
          <w:szCs w:val="22"/>
        </w:rPr>
      </w:pPr>
      <w:r w:rsidRPr="00BA44D4">
        <w:rPr>
          <w:sz w:val="22"/>
          <w:szCs w:val="22"/>
        </w:rPr>
        <w:t xml:space="preserve">Using your mobile phone, scan the QR code displayed in your computer </w:t>
      </w:r>
      <w:r w:rsidR="007D45B4" w:rsidRPr="00BA44D4">
        <w:rPr>
          <w:sz w:val="22"/>
          <w:szCs w:val="22"/>
        </w:rPr>
        <w:t>and Click ‘Next’</w:t>
      </w:r>
      <w:r w:rsidRPr="00BA44D4">
        <w:rPr>
          <w:sz w:val="22"/>
          <w:szCs w:val="22"/>
        </w:rPr>
        <w:t>.</w:t>
      </w:r>
    </w:p>
    <w:p w:rsidR="006A79D1" w:rsidRPr="00BA44D4" w:rsidRDefault="00CB6871" w:rsidP="00132002">
      <w:pPr>
        <w:rPr>
          <w:sz w:val="22"/>
          <w:szCs w:val="22"/>
        </w:rPr>
      </w:pPr>
      <w:r w:rsidRPr="00BA44D4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3B7EB8B6" wp14:editId="38E6A4AD">
                <wp:extent cx="6029325" cy="4152900"/>
                <wp:effectExtent l="0" t="0" r="9525" b="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152900"/>
                          <a:chOff x="0" y="146332"/>
                          <a:chExt cx="6166968" cy="4430607"/>
                        </a:xfrm>
                      </wpg:grpSpPr>
                      <wps:wsp>
                        <wps:cNvPr id="143" name="Rectangle 143"/>
                        <wps:cNvSpPr/>
                        <wps:spPr>
                          <a:xfrm>
                            <a:off x="0" y="146332"/>
                            <a:ext cx="6166968" cy="44306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94" y="289566"/>
                            <a:ext cx="4524375" cy="325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062068" y="3709037"/>
                            <a:ext cx="2752601" cy="4725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D45B4" w:rsidRDefault="007D45B4" w:rsidP="007D45B4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 xml:space="preserve">Using your mobile phone, </w:t>
                              </w:r>
                            </w:p>
                            <w:p w:rsidR="007D45B4" w:rsidRPr="007D45B4" w:rsidRDefault="007D45B4" w:rsidP="007D45B4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S</w:t>
                              </w:r>
                              <w:r w:rsidRPr="007D45B4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can the QR Code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raight Arrow Connector 259"/>
                        <wps:cNvCnPr/>
                        <wps:spPr>
                          <a:xfrm flipV="1">
                            <a:off x="2593689" y="2649856"/>
                            <a:ext cx="77470" cy="103060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155789" y="4005572"/>
                            <a:ext cx="1612570" cy="44831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D45B4" w:rsidRPr="006A79D1" w:rsidRDefault="007D45B4" w:rsidP="007D45B4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Next</w:t>
                              </w:r>
                              <w:r w:rsidRPr="006A79D1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Straight Arrow Connector 261"/>
                        <wps:cNvCnPr/>
                        <wps:spPr>
                          <a:xfrm flipH="1" flipV="1">
                            <a:off x="4917788" y="3228332"/>
                            <a:ext cx="45719" cy="75754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EB8B6" id="Group 75" o:spid="_x0000_s1142" style="width:474.75pt;height:327pt;mso-position-horizontal-relative:char;mso-position-vertical-relative:line" coordorigin=",1463" coordsize="61669,4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">
                <v:rect id="Rectangle 143" o:spid="_x0000_s1143" style="position:absolute;top:1463;width:61669;height:44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" fillcolor="#d4e0f4 [665]" stroked="f" strokeweight="2pt"/>
                <v:shape id="Picture 257" o:spid="_x0000_s1144" type="#_x0000_t75" alt="Graphical user interface, application&#10;&#10;Description automatically generated" style="position:absolute;left:6665;top:2895;width:45244;height:3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">
                  <v:imagedata r:id="rId56" o:title="Graphical user interface, application&#10;&#10;Description automatically generated"/>
                </v:shape>
                <v:rect id="Rectangle 258" o:spid="_x0000_s1145" style="position:absolute;left:10620;top:37090;width:27526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" filled="f" strokecolor="#0ac84e" strokeweight="6pt">
                  <v:textbox>
                    <w:txbxContent>
                      <w:p w:rsidR="007D45B4" w:rsidRDefault="007D45B4" w:rsidP="007D45B4">
                        <w:pPr>
                          <w:spacing w:before="0" w:after="0" w:line="240" w:lineRule="auto"/>
                          <w:jc w:val="center"/>
                        </w:pPr>
                        <w:r>
                          <w:t xml:space="preserve">Using your mobile phone, </w:t>
                        </w:r>
                      </w:p>
                      <w:p w:rsidR="007D45B4" w:rsidRPr="007D45B4" w:rsidRDefault="007D45B4" w:rsidP="007D45B4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S</w:t>
                        </w:r>
                        <w:r w:rsidRPr="007D45B4">
                          <w:rPr>
                            <w:b/>
                            <w:bCs/>
                            <w:u w:val="single"/>
                          </w:rPr>
                          <w:t xml:space="preserve">can the QR Code </w:t>
                        </w:r>
                      </w:p>
                    </w:txbxContent>
                  </v:textbox>
                </v:rect>
                <v:shape id="Straight Arrow Connector 259" o:spid="_x0000_s1146" type="#_x0000_t32" style="position:absolute;left:25936;top:26498;width:775;height:103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" strokecolor="#0ac84e" strokeweight="1pt">
                  <v:stroke endarrow="block"/>
                </v:shape>
                <v:rect id="Rectangle 260" o:spid="_x0000_s1147" style="position:absolute;left:41557;top:40055;width:16126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" filled="f" strokecolor="#0ac84e" strokeweight="6pt">
                  <v:textbox>
                    <w:txbxContent>
                      <w:p w:rsidR="007D45B4" w:rsidRPr="006A79D1" w:rsidRDefault="007D45B4" w:rsidP="007D45B4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Next</w:t>
                        </w:r>
                        <w:r w:rsidRPr="006A79D1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261" o:spid="_x0000_s1148" type="#_x0000_t32" style="position:absolute;left:49177;top:32283;width:458;height:75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7D45B4" w:rsidRPr="00BA44D4" w:rsidRDefault="00BA44D4" w:rsidP="007D45B4">
      <w:pPr>
        <w:ind w:left="1071" w:hanging="1071"/>
        <w:rPr>
          <w:sz w:val="22"/>
          <w:szCs w:val="22"/>
        </w:rPr>
      </w:pPr>
      <w:r w:rsidRPr="00BA44D4">
        <w:rPr>
          <w:rFonts w:asciiTheme="majorHAnsi" w:hAnsiTheme="majorHAnsi"/>
          <w:color w:val="F05252" w:themeColor="accent5"/>
          <w:sz w:val="22"/>
          <w:szCs w:val="22"/>
        </w:rPr>
        <w:t>h)</w:t>
      </w:r>
      <w:r w:rsidR="007D45B4" w:rsidRPr="00BA44D4">
        <w:rPr>
          <w:sz w:val="22"/>
          <w:szCs w:val="22"/>
        </w:rPr>
        <w:t xml:space="preserve"> </w:t>
      </w:r>
      <w:r w:rsidR="007D45B4" w:rsidRPr="00BA44D4">
        <w:rPr>
          <w:sz w:val="22"/>
          <w:szCs w:val="22"/>
        </w:rPr>
        <w:tab/>
        <w:t>Wait for the notification on your authenticator app.</w:t>
      </w:r>
    </w:p>
    <w:p w:rsidR="006A79D1" w:rsidRPr="00BA44D4" w:rsidRDefault="00CB6871" w:rsidP="00132002">
      <w:pPr>
        <w:rPr>
          <w:sz w:val="22"/>
          <w:szCs w:val="22"/>
        </w:rPr>
      </w:pPr>
      <w:r w:rsidRPr="00BA44D4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4E4ADC" wp14:editId="034848A2">
                <wp:simplePos x="0" y="0"/>
                <wp:positionH relativeFrom="column">
                  <wp:posOffset>2540</wp:posOffset>
                </wp:positionH>
                <wp:positionV relativeFrom="paragraph">
                  <wp:posOffset>12700</wp:posOffset>
                </wp:positionV>
                <wp:extent cx="6018952" cy="2885704"/>
                <wp:effectExtent l="0" t="0" r="127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952" cy="2885704"/>
                          <a:chOff x="0" y="0"/>
                          <a:chExt cx="6018952" cy="2885704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0" y="0"/>
                            <a:ext cx="6018952" cy="288570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0" y="137160"/>
                            <a:ext cx="488950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483D18" id="Group 77" o:spid="_x0000_s1026" style="position:absolute;margin-left:.2pt;margin-top:1pt;width:473.95pt;height:227.2pt;z-index:251759616;mso-width-relative:margin" coordsize="60189,2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">
                <v:rect id="Rectangle 144" o:spid="_x0000_s1027" style="position:absolute;width:60189;height:28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" fillcolor="#d4e0f4 [665]" stroked="f" strokeweight="2pt"/>
                <v:shape id="Picture 16" o:spid="_x0000_s1028" type="#_x0000_t75" alt="Graphical user interface, application&#10;&#10;Description automatically generated" style="position:absolute;left:5372;top:1371;width:48895;height:2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">
                  <v:imagedata r:id="rId58" o:title="Graphical user interface, application&#10;&#10;Description automatically generated"/>
                </v:shape>
              </v:group>
            </w:pict>
          </mc:Fallback>
        </mc:AlternateContent>
      </w: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6A79D1" w:rsidRPr="00BA44D4" w:rsidRDefault="006A79D1" w:rsidP="00132002">
      <w:pPr>
        <w:rPr>
          <w:sz w:val="22"/>
          <w:szCs w:val="22"/>
        </w:rPr>
      </w:pPr>
    </w:p>
    <w:p w:rsidR="007D45B4" w:rsidRPr="00BA44D4" w:rsidRDefault="00BA44D4" w:rsidP="007D45B4">
      <w:pPr>
        <w:ind w:left="1071" w:hanging="1071"/>
        <w:rPr>
          <w:sz w:val="22"/>
          <w:szCs w:val="22"/>
        </w:rPr>
      </w:pPr>
      <w:r w:rsidRPr="00BA44D4">
        <w:rPr>
          <w:rFonts w:asciiTheme="majorHAnsi" w:hAnsiTheme="majorHAnsi"/>
          <w:color w:val="F05252" w:themeColor="accent5"/>
          <w:sz w:val="22"/>
          <w:szCs w:val="22"/>
        </w:rPr>
        <w:t>i)</w:t>
      </w:r>
      <w:r w:rsidR="007D45B4" w:rsidRPr="00BA44D4">
        <w:rPr>
          <w:sz w:val="22"/>
          <w:szCs w:val="22"/>
        </w:rPr>
        <w:t xml:space="preserve"> </w:t>
      </w:r>
      <w:r w:rsidR="007D45B4" w:rsidRPr="00BA44D4">
        <w:rPr>
          <w:sz w:val="22"/>
          <w:szCs w:val="22"/>
        </w:rPr>
        <w:tab/>
        <w:t>On your mobile approve the notification on your Microsoft Authenticator app.</w:t>
      </w:r>
    </w:p>
    <w:p w:rsidR="007D45B4" w:rsidRPr="00BA44D4" w:rsidRDefault="00BA44D4" w:rsidP="007D45B4">
      <w:pPr>
        <w:ind w:left="1071" w:hanging="1071"/>
        <w:rPr>
          <w:sz w:val="22"/>
          <w:szCs w:val="22"/>
        </w:rPr>
      </w:pPr>
      <w:r w:rsidRPr="00BA44D4">
        <w:rPr>
          <w:rFonts w:asciiTheme="majorHAnsi" w:hAnsiTheme="majorHAnsi"/>
          <w:color w:val="F05252" w:themeColor="accent5"/>
          <w:sz w:val="22"/>
          <w:szCs w:val="22"/>
        </w:rPr>
        <w:t>j)</w:t>
      </w:r>
      <w:r w:rsidR="007D45B4" w:rsidRPr="00BA44D4">
        <w:rPr>
          <w:sz w:val="22"/>
          <w:szCs w:val="22"/>
        </w:rPr>
        <w:t xml:space="preserve"> </w:t>
      </w:r>
      <w:r w:rsidR="007D45B4" w:rsidRPr="00BA44D4">
        <w:rPr>
          <w:sz w:val="22"/>
          <w:szCs w:val="22"/>
        </w:rPr>
        <w:tab/>
        <w:t>Once the notification on the Microsoft Authenticator app has been approved a green tick with ‘Notification approved’ will be displayed on the computer</w:t>
      </w:r>
    </w:p>
    <w:p w:rsidR="007D45B4" w:rsidRPr="00BA44D4" w:rsidRDefault="007D45B4" w:rsidP="007D45B4">
      <w:pPr>
        <w:ind w:left="1071"/>
        <w:rPr>
          <w:sz w:val="22"/>
          <w:szCs w:val="22"/>
        </w:rPr>
      </w:pPr>
      <w:r w:rsidRPr="00BA44D4">
        <w:rPr>
          <w:sz w:val="22"/>
          <w:szCs w:val="22"/>
        </w:rPr>
        <w:t>Click ‘Next’</w:t>
      </w:r>
    </w:p>
    <w:p w:rsidR="006A79D1" w:rsidRDefault="00CB6871" w:rsidP="00132002">
      <w:r>
        <w:rPr>
          <w:noProof/>
        </w:rPr>
        <mc:AlternateContent>
          <mc:Choice Requires="wpg">
            <w:drawing>
              <wp:inline distT="0" distB="0" distL="0" distR="0" wp14:anchorId="31058E19" wp14:editId="071722C8">
                <wp:extent cx="6047740" cy="3650954"/>
                <wp:effectExtent l="0" t="0" r="0" b="6985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3650954"/>
                          <a:chOff x="0" y="0"/>
                          <a:chExt cx="6474460" cy="3990109"/>
                        </a:xfrm>
                      </wpg:grpSpPr>
                      <wps:wsp>
                        <wps:cNvPr id="145" name="Rectangle 145"/>
                        <wps:cNvSpPr/>
                        <wps:spPr>
                          <a:xfrm>
                            <a:off x="0" y="0"/>
                            <a:ext cx="6474460" cy="399010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80" y="198120"/>
                            <a:ext cx="4845050" cy="297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1242060" y="3223260"/>
                            <a:ext cx="2752601" cy="6862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206" w:rsidRDefault="00361206" w:rsidP="00361206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 xml:space="preserve">Indicates </w:t>
                              </w:r>
                            </w:p>
                            <w:p w:rsidR="00361206" w:rsidRPr="007D45B4" w:rsidRDefault="00361206" w:rsidP="00361206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Notification has been approved on the mobile app</w:t>
                              </w:r>
                              <w:r w:rsidRPr="007D45B4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Straight Arrow Connector 264"/>
                        <wps:cNvCnPr/>
                        <wps:spPr>
                          <a:xfrm flipV="1">
                            <a:off x="2773680" y="1821180"/>
                            <a:ext cx="190005" cy="137746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518660" y="3246120"/>
                            <a:ext cx="1196933" cy="40128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206" w:rsidRPr="00361206" w:rsidRDefault="00361206" w:rsidP="00361206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361206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Next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Straight Arrow Connector 266"/>
                        <wps:cNvCnPr/>
                        <wps:spPr>
                          <a:xfrm flipV="1">
                            <a:off x="5143500" y="2636520"/>
                            <a:ext cx="78105" cy="60564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58E19" id="Group 78" o:spid="_x0000_s1149" style="width:476.2pt;height:287.5pt;mso-position-horizontal-relative:char;mso-position-vertical-relative:line" coordsize="64744,3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">
                <v:rect id="Rectangle 145" o:spid="_x0000_s1150" style="position:absolute;width:64744;height:39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" fillcolor="#d4e0f4 [665]" stroked="f" strokeweight="2pt"/>
                <v:shape id="Picture 262" o:spid="_x0000_s1151" type="#_x0000_t75" alt="Graphical user interface, application&#10;&#10;Description automatically generated" style="position:absolute;left:7162;top:1981;width:48451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">
                  <v:imagedata r:id="rId60" o:title="Graphical user interface, application&#10;&#10;Description automatically generated"/>
                </v:shape>
                <v:rect id="Rectangle 263" o:spid="_x0000_s1152" style="position:absolute;left:12420;top:32232;width:27526;height:6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" filled="f" strokecolor="#0ac84e" strokeweight="6pt">
                  <v:textbox>
                    <w:txbxContent>
                      <w:p w:rsidR="00361206" w:rsidRDefault="00361206" w:rsidP="00361206">
                        <w:pPr>
                          <w:spacing w:before="0" w:after="0" w:line="240" w:lineRule="auto"/>
                          <w:jc w:val="center"/>
                        </w:pPr>
                        <w:r>
                          <w:t xml:space="preserve">Indicates </w:t>
                        </w:r>
                      </w:p>
                      <w:p w:rsidR="00361206" w:rsidRPr="007D45B4" w:rsidRDefault="00361206" w:rsidP="00361206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Notification has been approved on the mobile app</w:t>
                        </w:r>
                        <w:r w:rsidRPr="007D45B4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264" o:spid="_x0000_s1153" type="#_x0000_t32" style="position:absolute;left:27736;top:18211;width:1900;height:137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" strokecolor="#0ac84e" strokeweight="1pt">
                  <v:stroke endarrow="block"/>
                </v:shape>
                <v:rect id="Rectangle 265" o:spid="_x0000_s1154" style="position:absolute;left:45186;top:32461;width:11969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" filled="f" strokecolor="#0ac84e" strokeweight="6pt">
                  <v:textbox>
                    <w:txbxContent>
                      <w:p w:rsidR="00361206" w:rsidRPr="00361206" w:rsidRDefault="00361206" w:rsidP="00361206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361206">
                          <w:rPr>
                            <w:b/>
                            <w:bCs/>
                            <w:u w:val="single"/>
                          </w:rPr>
                          <w:t xml:space="preserve">Next </w:t>
                        </w:r>
                      </w:p>
                    </w:txbxContent>
                  </v:textbox>
                </v:rect>
                <v:shape id="Straight Arrow Connector 266" o:spid="_x0000_s1155" type="#_x0000_t32" style="position:absolute;left:51435;top:26365;width:781;height:6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361206" w:rsidRPr="00A7135D" w:rsidRDefault="00A7135D" w:rsidP="00361206">
      <w:pPr>
        <w:ind w:left="1071" w:hanging="1071"/>
        <w:rPr>
          <w:sz w:val="22"/>
        </w:rPr>
      </w:pPr>
      <w:r>
        <w:rPr>
          <w:rFonts w:asciiTheme="majorHAnsi" w:hAnsiTheme="majorHAnsi"/>
          <w:color w:val="F05252" w:themeColor="accent5"/>
        </w:rPr>
        <w:t>k)</w:t>
      </w:r>
      <w:r w:rsidR="00361206">
        <w:t xml:space="preserve"> </w:t>
      </w:r>
      <w:r w:rsidR="00361206">
        <w:tab/>
      </w:r>
      <w:r w:rsidR="00361206" w:rsidRPr="00A7135D">
        <w:rPr>
          <w:b/>
          <w:sz w:val="22"/>
        </w:rPr>
        <w:t>‘Success’</w:t>
      </w:r>
      <w:r w:rsidR="00361206" w:rsidRPr="00A7135D">
        <w:rPr>
          <w:sz w:val="22"/>
        </w:rPr>
        <w:t xml:space="preserve"> will appear on your computer to indicate the set up for Multi factor Authentication using the authenticator app has been completed and is all ready to go.</w:t>
      </w:r>
    </w:p>
    <w:p w:rsidR="00361206" w:rsidRPr="00A7135D" w:rsidRDefault="00361206" w:rsidP="00361206">
      <w:pPr>
        <w:ind w:left="1071" w:hanging="1071"/>
        <w:rPr>
          <w:sz w:val="22"/>
        </w:rPr>
      </w:pPr>
      <w:r w:rsidRPr="00A7135D">
        <w:rPr>
          <w:sz w:val="22"/>
        </w:rPr>
        <w:t xml:space="preserve"> </w:t>
      </w:r>
      <w:r w:rsidRPr="00A7135D">
        <w:rPr>
          <w:sz w:val="22"/>
        </w:rPr>
        <w:tab/>
        <w:t>Click ‘</w:t>
      </w:r>
      <w:r w:rsidRPr="00A7135D">
        <w:rPr>
          <w:b/>
          <w:sz w:val="22"/>
        </w:rPr>
        <w:t>Done’</w:t>
      </w:r>
    </w:p>
    <w:p w:rsidR="006A79D1" w:rsidRDefault="00CB6871" w:rsidP="00132002">
      <w:r>
        <w:rPr>
          <w:noProof/>
        </w:rPr>
        <mc:AlternateContent>
          <mc:Choice Requires="wpg">
            <w:drawing>
              <wp:inline distT="0" distB="0" distL="0" distR="0" wp14:anchorId="6EE311F3" wp14:editId="1D9E016B">
                <wp:extent cx="6029325" cy="3208020"/>
                <wp:effectExtent l="0" t="0" r="9525" b="0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3208020"/>
                          <a:chOff x="0" y="137161"/>
                          <a:chExt cx="6543304" cy="3505200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0" y="137161"/>
                            <a:ext cx="6543304" cy="3505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67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" y="281940"/>
                            <a:ext cx="5379085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Rectangle 268"/>
                        <wps:cNvSpPr/>
                        <wps:spPr>
                          <a:xfrm>
                            <a:off x="335280" y="2811780"/>
                            <a:ext cx="2752601" cy="6862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206" w:rsidRDefault="00361206" w:rsidP="00361206">
                              <w:pPr>
                                <w:spacing w:before="0" w:after="0" w:line="240" w:lineRule="auto"/>
                                <w:jc w:val="center"/>
                              </w:pPr>
                              <w:r>
                                <w:t xml:space="preserve">Indicates </w:t>
                              </w:r>
                            </w:p>
                            <w:p w:rsidR="00361206" w:rsidRPr="007D45B4" w:rsidRDefault="00361206" w:rsidP="00361206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Set-up is complete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Straight Arrow Connector 269"/>
                        <wps:cNvCnPr/>
                        <wps:spPr>
                          <a:xfrm flipV="1">
                            <a:off x="1874520" y="1295400"/>
                            <a:ext cx="166255" cy="14985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726180" y="2720340"/>
                            <a:ext cx="1196933" cy="40128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206" w:rsidRPr="00361206" w:rsidRDefault="00361206" w:rsidP="00361206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="00100F17">
                                <w:rPr>
                                  <w:b/>
                                  <w:bCs/>
                                  <w:u w:val="single"/>
                                </w:rPr>
                                <w:t>Done</w:t>
                              </w:r>
                              <w:r w:rsidRPr="00361206">
                                <w:rPr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Straight Arrow Connector 271"/>
                        <wps:cNvCnPr/>
                        <wps:spPr>
                          <a:xfrm flipV="1">
                            <a:off x="4351020" y="2110740"/>
                            <a:ext cx="78105" cy="60564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311F3" id="Group 79" o:spid="_x0000_s1156" style="width:474.75pt;height:252.6pt;mso-position-horizontal-relative:char;mso-position-vertical-relative:line" coordorigin=",1371" coordsize="65433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">
                <v:rect id="Rectangle 146" o:spid="_x0000_s1157" style="position:absolute;top:1371;width:65433;height:35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" fillcolor="#d4e0f4 [665]" stroked="f" strokeweight="2pt"/>
                <v:shape id="Picture 267" o:spid="_x0000_s1158" type="#_x0000_t75" alt="Graphical user interface, text, application, email&#10;&#10;Description automatically generated" style="position:absolute;left:5257;top:2819;width:53791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">
                  <v:imagedata r:id="rId62" o:title="Graphical user interface, text, application, email&#10;&#10;Description automatically generated"/>
                </v:shape>
                <v:rect id="Rectangle 268" o:spid="_x0000_s1159" style="position:absolute;left:3352;top:28117;width:27526;height:6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" filled="f" strokecolor="#0ac84e" strokeweight="6pt">
                  <v:textbox>
                    <w:txbxContent>
                      <w:p w:rsidR="00361206" w:rsidRDefault="00361206" w:rsidP="00361206">
                        <w:pPr>
                          <w:spacing w:before="0" w:after="0" w:line="240" w:lineRule="auto"/>
                          <w:jc w:val="center"/>
                        </w:pPr>
                        <w:r>
                          <w:t xml:space="preserve">Indicates </w:t>
                        </w:r>
                      </w:p>
                      <w:p w:rsidR="00361206" w:rsidRPr="007D45B4" w:rsidRDefault="00361206" w:rsidP="00361206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Set-up is complete</w:t>
                        </w:r>
                      </w:p>
                    </w:txbxContent>
                  </v:textbox>
                </v:rect>
                <v:shape id="Straight Arrow Connector 269" o:spid="_x0000_s1160" type="#_x0000_t32" style="position:absolute;left:18745;top:12954;width:1662;height:149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" strokecolor="#0ac84e" strokeweight="1pt">
                  <v:stroke endarrow="block"/>
                </v:shape>
                <v:rect id="Rectangle 270" o:spid="_x0000_s1161" style="position:absolute;left:37261;top:27203;width:11970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" filled="f" strokecolor="#0ac84e" strokeweight="6pt">
                  <v:textbox>
                    <w:txbxContent>
                      <w:p w:rsidR="00361206" w:rsidRPr="00361206" w:rsidRDefault="00361206" w:rsidP="00361206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="00100F17">
                          <w:rPr>
                            <w:b/>
                            <w:bCs/>
                            <w:u w:val="single"/>
                          </w:rPr>
                          <w:t>Done</w:t>
                        </w:r>
                        <w:r w:rsidRPr="00361206">
                          <w:rPr>
                            <w:b/>
                            <w:bCs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271" o:spid="_x0000_s1162" type="#_x0000_t32" style="position:absolute;left:43510;top:21107;width:781;height:6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100F17" w:rsidRDefault="00100F17" w:rsidP="00100F17">
      <w:pPr>
        <w:ind w:left="1071" w:hanging="1071"/>
        <w:rPr>
          <w:bCs/>
          <w:sz w:val="22"/>
        </w:rPr>
      </w:pPr>
      <w:r>
        <w:rPr>
          <w:rFonts w:asciiTheme="majorHAnsi" w:hAnsiTheme="majorHAnsi"/>
          <w:color w:val="F05252" w:themeColor="accent5"/>
        </w:rPr>
        <w:t>l)</w:t>
      </w:r>
      <w:r>
        <w:t xml:space="preserve"> </w:t>
      </w:r>
      <w:r>
        <w:tab/>
      </w:r>
      <w:r w:rsidRPr="00100F17">
        <w:rPr>
          <w:bCs/>
          <w:sz w:val="22"/>
        </w:rPr>
        <w:t>You have successfully setup MFA in preparation for when bluescopesteelconnect begins to request the extra security</w:t>
      </w:r>
    </w:p>
    <w:p w:rsidR="00100F17" w:rsidRDefault="00100F17">
      <w:pPr>
        <w:rPr>
          <w:rFonts w:asciiTheme="majorHAnsi" w:hAnsiTheme="majorHAnsi"/>
          <w:color w:val="F05252" w:themeColor="accent5"/>
        </w:rPr>
      </w:pPr>
      <w:r>
        <w:rPr>
          <w:rFonts w:asciiTheme="majorHAnsi" w:hAnsiTheme="majorHAnsi"/>
          <w:noProof/>
          <w:color w:val="F05252" w:themeColor="accent5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05FA3C2" wp14:editId="3743F229">
                <wp:simplePos x="0" y="0"/>
                <wp:positionH relativeFrom="column">
                  <wp:posOffset>5880</wp:posOffset>
                </wp:positionH>
                <wp:positionV relativeFrom="paragraph">
                  <wp:posOffset>290022</wp:posOffset>
                </wp:positionV>
                <wp:extent cx="6049519" cy="4405745"/>
                <wp:effectExtent l="0" t="0" r="889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519" cy="4405745"/>
                          <a:chOff x="0" y="0"/>
                          <a:chExt cx="6049519" cy="4405745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0" y="0"/>
                            <a:ext cx="6049519" cy="44057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" y="333022"/>
                            <a:ext cx="4951730" cy="355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AEFBB" id="Group 95" o:spid="_x0000_s1026" style="position:absolute;margin-left:.45pt;margin-top:22.85pt;width:476.35pt;height:346.9pt;z-index:251880448" coordsize="60495,4405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">
                <v:rect id="Rectangle 94" o:spid="_x0000_s1027" style="position:absolute;width:60495;height:4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" fillcolor="#d4e0f4 [665]" stroked="f" strokeweight="2pt"/>
                <v:shape id="Picture 11" o:spid="_x0000_s1028" type="#_x0000_t75" style="position:absolute;left:4393;top:3330;width:49518;height:3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  <w:r>
        <w:rPr>
          <w:rFonts w:asciiTheme="majorHAnsi" w:hAnsiTheme="majorHAnsi"/>
          <w:color w:val="F05252" w:themeColor="accent5"/>
        </w:rPr>
        <w:br w:type="page"/>
      </w:r>
    </w:p>
    <w:p w:rsidR="00090DD2" w:rsidRPr="000F1C2E" w:rsidRDefault="00E34290" w:rsidP="00E34290">
      <w:pPr>
        <w:pStyle w:val="Heading3"/>
      </w:pPr>
      <w:bookmarkStart w:id="8" w:name="_Toc93419424"/>
      <w:r>
        <w:t xml:space="preserve">2. </w:t>
      </w:r>
      <w:r w:rsidR="00BA7878" w:rsidRPr="000F1C2E">
        <w:t>TEXT CODE VIA SMS</w:t>
      </w:r>
      <w:bookmarkEnd w:id="8"/>
    </w:p>
    <w:p w:rsidR="00EE0096" w:rsidRPr="008C0EDD" w:rsidRDefault="008C0EDD" w:rsidP="00EE0096">
      <w:pPr>
        <w:ind w:left="1071" w:hanging="1071"/>
        <w:rPr>
          <w:sz w:val="22"/>
        </w:rPr>
      </w:pPr>
      <w:r w:rsidRPr="008C0EDD">
        <w:rPr>
          <w:rFonts w:asciiTheme="majorHAnsi" w:hAnsiTheme="majorHAnsi"/>
          <w:color w:val="F05252" w:themeColor="accent5"/>
          <w:sz w:val="22"/>
        </w:rPr>
        <w:t>a)</w:t>
      </w:r>
      <w:r w:rsidR="00BA7878" w:rsidRPr="008C0EDD">
        <w:rPr>
          <w:sz w:val="22"/>
        </w:rPr>
        <w:t xml:space="preserve"> </w:t>
      </w:r>
      <w:r w:rsidR="00BA7878" w:rsidRPr="008C0EDD">
        <w:rPr>
          <w:sz w:val="22"/>
        </w:rPr>
        <w:tab/>
      </w:r>
      <w:r w:rsidR="00EE0096" w:rsidRPr="008C0EDD">
        <w:rPr>
          <w:sz w:val="22"/>
        </w:rPr>
        <w:t>You will be asked to select one of the three second factor authentication options.</w:t>
      </w:r>
    </w:p>
    <w:p w:rsidR="00EE0096" w:rsidRPr="008C0EDD" w:rsidRDefault="00EE0096" w:rsidP="00EE0096">
      <w:pPr>
        <w:ind w:left="1071" w:hanging="1071"/>
        <w:rPr>
          <w:rFonts w:asciiTheme="majorHAnsi" w:hAnsiTheme="majorHAnsi"/>
          <w:color w:val="F05252" w:themeColor="accent5"/>
          <w:sz w:val="22"/>
        </w:rPr>
      </w:pPr>
      <w:r w:rsidRPr="008C0EDD">
        <w:rPr>
          <w:rFonts w:asciiTheme="majorHAnsi" w:hAnsiTheme="majorHAnsi"/>
          <w:color w:val="F05252" w:themeColor="accent5"/>
          <w:sz w:val="22"/>
        </w:rPr>
        <w:tab/>
      </w:r>
      <w:r w:rsidRPr="008C0EDD">
        <w:rPr>
          <w:sz w:val="22"/>
        </w:rPr>
        <w:t>If you selected the Text Code via SMS, this section will outline how to set-up this option.</w:t>
      </w:r>
      <w:r w:rsidRPr="008C0EDD">
        <w:rPr>
          <w:rFonts w:asciiTheme="majorHAnsi" w:hAnsiTheme="majorHAnsi"/>
          <w:color w:val="F05252" w:themeColor="accent5"/>
          <w:sz w:val="22"/>
        </w:rPr>
        <w:t xml:space="preserve"> </w:t>
      </w:r>
    </w:p>
    <w:p w:rsidR="00EE0096" w:rsidRPr="008C0EDD" w:rsidRDefault="00EE0096" w:rsidP="00EE0096">
      <w:pPr>
        <w:ind w:left="1071"/>
        <w:rPr>
          <w:sz w:val="22"/>
        </w:rPr>
      </w:pPr>
      <w:r w:rsidRPr="008C0EDD">
        <w:rPr>
          <w:sz w:val="22"/>
        </w:rPr>
        <w:t>Click ‘</w:t>
      </w:r>
      <w:r w:rsidR="00366090" w:rsidRPr="008C0EDD">
        <w:rPr>
          <w:sz w:val="22"/>
        </w:rPr>
        <w:t>I want to set up a different method</w:t>
      </w:r>
      <w:r w:rsidRPr="008C0EDD">
        <w:rPr>
          <w:sz w:val="22"/>
        </w:rPr>
        <w:t xml:space="preserve">’ </w:t>
      </w:r>
    </w:p>
    <w:p w:rsidR="00090DD2" w:rsidRDefault="00780CD4" w:rsidP="00EE0096">
      <w:pPr>
        <w:ind w:left="1071" w:hanging="1071"/>
      </w:pPr>
      <w:r>
        <w:rPr>
          <w:noProof/>
        </w:rPr>
        <mc:AlternateContent>
          <mc:Choice Requires="wpg">
            <w:drawing>
              <wp:inline distT="0" distB="0" distL="0" distR="0" wp14:anchorId="313D228B" wp14:editId="5EEA84C7">
                <wp:extent cx="6125210" cy="3596640"/>
                <wp:effectExtent l="0" t="0" r="8890" b="3810"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210" cy="3596640"/>
                          <a:chOff x="0" y="0"/>
                          <a:chExt cx="6308384" cy="360426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0" y="0"/>
                            <a:ext cx="6308384" cy="36042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220980"/>
                            <a:ext cx="474980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Rectangle 274"/>
                        <wps:cNvSpPr/>
                        <wps:spPr>
                          <a:xfrm>
                            <a:off x="160020" y="3017520"/>
                            <a:ext cx="2752601" cy="4962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6090" w:rsidRPr="007D45B4" w:rsidRDefault="00366090" w:rsidP="00366090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="00A37195" w:rsidRPr="00A37195">
                                <w:rPr>
                                  <w:b/>
                                  <w:bCs/>
                                  <w:u w:val="single"/>
                                </w:rPr>
                                <w:t>I want to set up a different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Straight Arrow Connector 275"/>
                        <wps:cNvCnPr/>
                        <wps:spPr>
                          <a:xfrm flipV="1">
                            <a:off x="1554480" y="2727960"/>
                            <a:ext cx="45085" cy="2819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D228B" id="Group 85" o:spid="_x0000_s1163" style="width:482.3pt;height:283.2pt;mso-position-horizontal-relative:char;mso-position-vertical-relative:line" coordsize="63083,36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">
                <v:rect id="Rectangle 147" o:spid="_x0000_s1164" style="position:absolute;width:63083;height:36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" fillcolor="#d4e0f4 [665]" stroked="f" strokeweight="2pt"/>
                <v:shape id="Picture 8" o:spid="_x0000_s1165" type="#_x0000_t75" alt="Graphical user interface, text, application, email&#10;&#10;Description automatically generated" style="position:absolute;left:3352;top:2209;width:47498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">
                  <v:imagedata r:id="rId40" o:title="Graphical user interface, text, application, email&#10;&#10;Description automatically generated"/>
                </v:shape>
                <v:rect id="Rectangle 274" o:spid="_x0000_s1166" style="position:absolute;left:1600;top:30175;width:27526;height:4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" filled="f" strokecolor="#0ac84e" strokeweight="6pt">
                  <v:textbox>
                    <w:txbxContent>
                      <w:p w:rsidR="00366090" w:rsidRPr="007D45B4" w:rsidRDefault="00366090" w:rsidP="00366090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="00A37195" w:rsidRPr="00A37195">
                          <w:rPr>
                            <w:b/>
                            <w:bCs/>
                            <w:u w:val="single"/>
                          </w:rPr>
                          <w:t>I want to set up a different method</w:t>
                        </w:r>
                      </w:p>
                    </w:txbxContent>
                  </v:textbox>
                </v:rect>
                <v:shape id="Straight Arrow Connector 275" o:spid="_x0000_s1167" type="#_x0000_t32" style="position:absolute;left:15544;top:27279;width:451;height:28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780CD4" w:rsidRPr="00780CD4" w:rsidRDefault="00780CD4" w:rsidP="000A1B81">
      <w:pPr>
        <w:ind w:left="1071" w:hanging="1071"/>
        <w:rPr>
          <w:rFonts w:asciiTheme="majorHAnsi" w:hAnsiTheme="majorHAnsi"/>
          <w:color w:val="F05252" w:themeColor="accent5"/>
          <w:sz w:val="10"/>
        </w:rPr>
      </w:pPr>
    </w:p>
    <w:p w:rsidR="00275B9A" w:rsidRPr="00780CD4" w:rsidRDefault="00780CD4" w:rsidP="000A1B81">
      <w:pPr>
        <w:ind w:left="1071" w:hanging="1071"/>
        <w:rPr>
          <w:sz w:val="22"/>
        </w:rPr>
      </w:pPr>
      <w:r w:rsidRPr="00780CD4">
        <w:rPr>
          <w:rFonts w:asciiTheme="majorHAnsi" w:hAnsiTheme="majorHAnsi"/>
          <w:color w:val="F05252" w:themeColor="accent5"/>
          <w:sz w:val="22"/>
        </w:rPr>
        <w:t>b)</w:t>
      </w:r>
      <w:r w:rsidR="00275B9A" w:rsidRPr="00780CD4">
        <w:rPr>
          <w:sz w:val="22"/>
        </w:rPr>
        <w:t xml:space="preserve"> </w:t>
      </w:r>
      <w:r w:rsidR="00275B9A" w:rsidRPr="00780CD4">
        <w:rPr>
          <w:sz w:val="22"/>
        </w:rPr>
        <w:tab/>
      </w:r>
      <w:r w:rsidR="000A1B81" w:rsidRPr="00780CD4">
        <w:rPr>
          <w:sz w:val="22"/>
        </w:rPr>
        <w:t xml:space="preserve">Select </w:t>
      </w:r>
      <w:r w:rsidR="00275B9A" w:rsidRPr="00780CD4">
        <w:rPr>
          <w:sz w:val="22"/>
        </w:rPr>
        <w:t>‘</w:t>
      </w:r>
      <w:r w:rsidR="000A1B81" w:rsidRPr="00780CD4">
        <w:rPr>
          <w:sz w:val="22"/>
        </w:rPr>
        <w:t>Phone’ from the drop down menu</w:t>
      </w:r>
      <w:r w:rsidR="00C672A6" w:rsidRPr="00780CD4">
        <w:rPr>
          <w:sz w:val="22"/>
        </w:rPr>
        <w:t>.</w:t>
      </w:r>
      <w:r w:rsidR="00275B9A" w:rsidRPr="00780CD4">
        <w:rPr>
          <w:sz w:val="22"/>
        </w:rPr>
        <w:t xml:space="preserve"> </w:t>
      </w:r>
    </w:p>
    <w:p w:rsidR="00090DD2" w:rsidRDefault="00780CD4" w:rsidP="00132002"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C9A5B91" wp14:editId="65F4B8A2">
                <wp:extent cx="6134759" cy="3322320"/>
                <wp:effectExtent l="0" t="0" r="0" b="0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59" cy="3322320"/>
                          <a:chOff x="0" y="0"/>
                          <a:chExt cx="6474460" cy="3503221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0" y="0"/>
                            <a:ext cx="6474460" cy="35032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4" t="19646" r="23353" b="31651"/>
                          <a:stretch/>
                        </pic:blipFill>
                        <pic:spPr bwMode="auto">
                          <a:xfrm>
                            <a:off x="411480" y="60960"/>
                            <a:ext cx="453580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1645920" y="2926080"/>
                            <a:ext cx="1232559" cy="4962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76FD" w:rsidRPr="007D45B4" w:rsidRDefault="003476FD" w:rsidP="003476FD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3476FD">
                                <w:rPr>
                                  <w:b/>
                                  <w:bCs/>
                                  <w:u w:val="single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Straight Arrow Connector 279"/>
                        <wps:cNvCnPr/>
                        <wps:spPr>
                          <a:xfrm flipV="1">
                            <a:off x="1965960" y="2537460"/>
                            <a:ext cx="45719" cy="43928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13560" y="2369820"/>
                            <a:ext cx="1650670" cy="2137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A5B91" id="Group 80" o:spid="_x0000_s1168" style="width:483.05pt;height:261.6pt;mso-position-horizontal-relative:char;mso-position-vertical-relative:line" coordsize="64744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">
                <v:rect id="Rectangle 148" o:spid="_x0000_s1169" style="position:absolute;width:64744;height:3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" fillcolor="#d4e0f4 [665]" stroked="f" strokeweight="2pt"/>
                <v:shape id="Picture 276" o:spid="_x0000_s1170" type="#_x0000_t75" alt="Graphical user interface, application, Word&#10;&#10;Description automatically generated" style="position:absolute;left:4114;top:609;width:45358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">
                  <v:imagedata r:id="rId66" o:title="Graphical user interface, application, Word&#10;&#10;Description automatically generated" croptop="12875f" cropbottom="20743f" cropleft="15535f" cropright="15305f"/>
                </v:shape>
                <v:rect id="Rectangle 278" o:spid="_x0000_s1171" style="position:absolute;left:16459;top:29260;width:12325;height:4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" filled="f" strokecolor="#0ac84e" strokeweight="6pt">
                  <v:textbox>
                    <w:txbxContent>
                      <w:p w:rsidR="003476FD" w:rsidRPr="007D45B4" w:rsidRDefault="003476FD" w:rsidP="003476FD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3476FD">
                          <w:rPr>
                            <w:b/>
                            <w:bCs/>
                            <w:u w:val="single"/>
                          </w:rPr>
                          <w:t>Phone</w:t>
                        </w:r>
                      </w:p>
                    </w:txbxContent>
                  </v:textbox>
                </v:rect>
                <v:shape id="Straight Arrow Connector 279" o:spid="_x0000_s1172" type="#_x0000_t32" style="position:absolute;left:19659;top:25374;width:457;height:43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" strokecolor="#0ac84e" strokeweight="1pt">
                  <v:stroke endarrow="block"/>
                </v:shape>
                <v:rect id="Rectangle 280" o:spid="_x0000_s1173" style="position:absolute;left:18135;top:23698;width:16507;height:2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" filled="f" strokecolor="#0ac84e" strokeweight="2pt"/>
                <w10:anchorlock/>
              </v:group>
            </w:pict>
          </mc:Fallback>
        </mc:AlternateContent>
      </w:r>
    </w:p>
    <w:p w:rsidR="00144068" w:rsidRDefault="00C672A6" w:rsidP="00C672A6">
      <w:pPr>
        <w:ind w:left="1071" w:hanging="1071"/>
        <w:rPr>
          <w:sz w:val="22"/>
          <w:szCs w:val="22"/>
        </w:rPr>
      </w:pPr>
      <w:r w:rsidRPr="00780CD4">
        <w:rPr>
          <w:rFonts w:asciiTheme="majorHAnsi" w:hAnsiTheme="majorHAnsi"/>
          <w:color w:val="F05252" w:themeColor="accent5"/>
          <w:sz w:val="22"/>
          <w:szCs w:val="22"/>
        </w:rPr>
        <w:t>c</w:t>
      </w:r>
      <w:r w:rsidR="00780CD4">
        <w:rPr>
          <w:rFonts w:asciiTheme="majorHAnsi" w:hAnsiTheme="majorHAnsi"/>
          <w:color w:val="F05252" w:themeColor="accent5"/>
          <w:sz w:val="22"/>
          <w:szCs w:val="22"/>
        </w:rPr>
        <w:t>)</w:t>
      </w:r>
      <w:r w:rsidRPr="00780CD4">
        <w:rPr>
          <w:sz w:val="22"/>
          <w:szCs w:val="22"/>
        </w:rPr>
        <w:t xml:space="preserve"> </w:t>
      </w:r>
      <w:r w:rsidRPr="00780CD4">
        <w:rPr>
          <w:sz w:val="22"/>
          <w:szCs w:val="22"/>
        </w:rPr>
        <w:tab/>
      </w:r>
      <w:r w:rsidR="00E1765A" w:rsidRPr="00780CD4">
        <w:rPr>
          <w:sz w:val="22"/>
          <w:szCs w:val="22"/>
        </w:rPr>
        <w:t xml:space="preserve">Enter the </w:t>
      </w:r>
      <w:r w:rsidR="00886FD8" w:rsidRPr="00780CD4">
        <w:rPr>
          <w:sz w:val="22"/>
          <w:szCs w:val="22"/>
        </w:rPr>
        <w:t xml:space="preserve">mobile number you would like the </w:t>
      </w:r>
      <w:r w:rsidR="00144068" w:rsidRPr="00780CD4">
        <w:rPr>
          <w:sz w:val="22"/>
          <w:szCs w:val="22"/>
        </w:rPr>
        <w:t xml:space="preserve">code to be sent via Text. </w:t>
      </w:r>
    </w:p>
    <w:p w:rsidR="00780CD4" w:rsidRPr="00780CD4" w:rsidRDefault="00780CD4" w:rsidP="000F1C2E">
      <w:pPr>
        <w:ind w:left="1071"/>
        <w:rPr>
          <w:sz w:val="22"/>
        </w:rPr>
      </w:pPr>
      <w:r w:rsidRPr="00780CD4">
        <w:rPr>
          <w:sz w:val="22"/>
        </w:rPr>
        <w:t xml:space="preserve">Click ‘Text me a code’ and Click ‘Next’ </w:t>
      </w:r>
    </w:p>
    <w:p w:rsidR="00090DD2" w:rsidRPr="00780CD4" w:rsidRDefault="00CB6871" w:rsidP="00780CD4">
      <w:pPr>
        <w:rPr>
          <w:sz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64DB5539" wp14:editId="785BFFBB">
                <wp:extent cx="6105525" cy="4328160"/>
                <wp:effectExtent l="0" t="0" r="9525" b="0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328160"/>
                          <a:chOff x="0" y="0"/>
                          <a:chExt cx="6105525" cy="4328160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0" y="0"/>
                            <a:ext cx="6105525" cy="43281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8" t="7955" r="8703" b="482"/>
                          <a:stretch/>
                        </pic:blipFill>
                        <pic:spPr bwMode="auto">
                          <a:xfrm>
                            <a:off x="480055" y="180975"/>
                            <a:ext cx="5248275" cy="373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1" name="Rectangle 281"/>
                        <wps:cNvSpPr/>
                        <wps:spPr>
                          <a:xfrm>
                            <a:off x="769620" y="3688080"/>
                            <a:ext cx="1505692" cy="4959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76FD" w:rsidRPr="007D45B4" w:rsidRDefault="003476FD" w:rsidP="003476FD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Text me a 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Straight Arrow Connector 282"/>
                        <wps:cNvCnPr/>
                        <wps:spPr>
                          <a:xfrm flipH="1" flipV="1">
                            <a:off x="1097280" y="2415540"/>
                            <a:ext cx="334736" cy="124443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392680" y="3695700"/>
                            <a:ext cx="1505585" cy="4959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76FD" w:rsidRPr="007D45B4" w:rsidRDefault="003476FD" w:rsidP="003476FD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Enter </w:t>
                              </w:r>
                              <w:r w:rsidRPr="003476FD">
                                <w:rPr>
                                  <w:b/>
                                  <w:bCs/>
                                  <w:u w:val="single"/>
                                </w:rPr>
                                <w:t>Mobile Number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Straight Arrow Connector 284"/>
                        <wps:cNvCnPr/>
                        <wps:spPr>
                          <a:xfrm flipV="1">
                            <a:off x="3154680" y="2065020"/>
                            <a:ext cx="498764" cy="160280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053840" y="3672840"/>
                            <a:ext cx="1505585" cy="4959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76FD" w:rsidRPr="007D45B4" w:rsidRDefault="003476FD" w:rsidP="003476FD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3476FD">
                                <w:rPr>
                                  <w:b/>
                                  <w:bCs/>
                                  <w:u w:val="single"/>
                                </w:rPr>
                                <w:t>Nex</w:t>
                              </w:r>
                              <w:r w:rsidRPr="00F42920">
                                <w:rPr>
                                  <w:b/>
                                  <w:u w:val="single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Straight Arrow Connector 286"/>
                        <wps:cNvCnPr/>
                        <wps:spPr>
                          <a:xfrm flipV="1">
                            <a:off x="4922520" y="3124200"/>
                            <a:ext cx="237301" cy="54583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B5539" id="Group 81" o:spid="_x0000_s1174" style="width:480.75pt;height:340.8pt;mso-position-horizontal-relative:char;mso-position-vertical-relative:line" coordsize="61055,4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">
                <v:rect id="Rectangle 149" o:spid="_x0000_s1175" style="position:absolute;width:61055;height:43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" fillcolor="#d4e0f4 [665]" stroked="f" strokeweight="2pt"/>
                <v:shape id="Picture 277" o:spid="_x0000_s1176" type="#_x0000_t75" alt="Graphical user interface, text, application, email&#10;&#10;Description automatically generated" style="position:absolute;left:4800;top:1809;width:52483;height:3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">
                  <v:imagedata r:id="rId68" o:title="Graphical user interface, text, application, email&#10;&#10;Description automatically generated" croptop="5213f" cropbottom="316f" cropleft="15957f" cropright="5704f"/>
                </v:shape>
                <v:rect id="Rectangle 281" o:spid="_x0000_s1177" style="position:absolute;left:7696;top:36880;width:15057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" filled="f" strokecolor="#0ac84e" strokeweight="6pt">
                  <v:textbox>
                    <w:txbxContent>
                      <w:p w:rsidR="003476FD" w:rsidRPr="007D45B4" w:rsidRDefault="003476FD" w:rsidP="003476FD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Text me a code</w:t>
                        </w:r>
                      </w:p>
                    </w:txbxContent>
                  </v:textbox>
                </v:rect>
                <v:shape id="Straight Arrow Connector 282" o:spid="_x0000_s1178" type="#_x0000_t32" style="position:absolute;left:10972;top:24155;width:3348;height:124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" strokecolor="#0ac84e" strokeweight="1pt">
                  <v:stroke endarrow="block"/>
                </v:shape>
                <v:rect id="Rectangle 283" o:spid="_x0000_s1179" style="position:absolute;left:23926;top:36957;width:15056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" filled="f" strokecolor="#0ac84e" strokeweight="6pt">
                  <v:textbox>
                    <w:txbxContent>
                      <w:p w:rsidR="003476FD" w:rsidRPr="007D45B4" w:rsidRDefault="003476FD" w:rsidP="003476FD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Enter </w:t>
                        </w:r>
                        <w:r w:rsidRPr="003476FD">
                          <w:rPr>
                            <w:b/>
                            <w:bCs/>
                            <w:u w:val="single"/>
                          </w:rPr>
                          <w:t>Mobile Number</w:t>
                        </w:r>
                      </w:p>
                    </w:txbxContent>
                  </v:textbox>
                </v:rect>
                <v:shape id="Straight Arrow Connector 284" o:spid="_x0000_s1180" type="#_x0000_t32" style="position:absolute;left:31546;top:20650;width:4988;height:160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" strokecolor="#0ac84e" strokeweight="1pt">
                  <v:stroke endarrow="block"/>
                </v:shape>
                <v:rect id="Rectangle 285" o:spid="_x0000_s1181" style="position:absolute;left:40538;top:36728;width:15056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" filled="f" strokecolor="#0ac84e" strokeweight="6pt">
                  <v:textbox>
                    <w:txbxContent>
                      <w:p w:rsidR="003476FD" w:rsidRPr="007D45B4" w:rsidRDefault="003476FD" w:rsidP="003476FD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3476FD">
                          <w:rPr>
                            <w:b/>
                            <w:bCs/>
                            <w:u w:val="single"/>
                          </w:rPr>
                          <w:t>Nex</w:t>
                        </w:r>
                        <w:r w:rsidRPr="00F42920">
                          <w:rPr>
                            <w:b/>
                            <w:u w:val="single"/>
                          </w:rPr>
                          <w:t>t</w:t>
                        </w:r>
                      </w:p>
                    </w:txbxContent>
                  </v:textbox>
                </v:rect>
                <v:shape id="Straight Arrow Connector 286" o:spid="_x0000_s1182" type="#_x0000_t32" style="position:absolute;left:49225;top:31242;width:2373;height:5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  <w:r w:rsidR="00C672A6" w:rsidRPr="00780CD4">
        <w:rPr>
          <w:sz w:val="22"/>
        </w:rPr>
        <w:t xml:space="preserve"> </w:t>
      </w:r>
    </w:p>
    <w:p w:rsidR="00C91799" w:rsidRPr="00780CD4" w:rsidRDefault="00780CD4" w:rsidP="00C91799">
      <w:pPr>
        <w:spacing w:before="240"/>
        <w:ind w:left="1072" w:hanging="1072"/>
        <w:rPr>
          <w:sz w:val="22"/>
        </w:rPr>
      </w:pPr>
      <w:r w:rsidRPr="00780CD4">
        <w:rPr>
          <w:rFonts w:asciiTheme="majorHAnsi" w:hAnsiTheme="majorHAnsi"/>
          <w:color w:val="F05252" w:themeColor="accent5"/>
          <w:sz w:val="22"/>
        </w:rPr>
        <w:t>d)</w:t>
      </w:r>
      <w:r w:rsidR="003476FD" w:rsidRPr="00780CD4">
        <w:rPr>
          <w:sz w:val="22"/>
        </w:rPr>
        <w:t xml:space="preserve"> </w:t>
      </w:r>
      <w:r w:rsidR="003476FD" w:rsidRPr="00780CD4">
        <w:rPr>
          <w:sz w:val="22"/>
        </w:rPr>
        <w:tab/>
      </w:r>
      <w:r w:rsidR="00B64FAD" w:rsidRPr="00780CD4">
        <w:rPr>
          <w:sz w:val="22"/>
        </w:rPr>
        <w:t xml:space="preserve">You will receive a </w:t>
      </w:r>
      <w:r w:rsidR="00232EA0" w:rsidRPr="00780CD4">
        <w:rPr>
          <w:sz w:val="22"/>
        </w:rPr>
        <w:t>Code via Text to your mobile</w:t>
      </w:r>
      <w:r w:rsidR="003476FD" w:rsidRPr="00780CD4">
        <w:rPr>
          <w:sz w:val="22"/>
        </w:rPr>
        <w:t xml:space="preserve">. </w:t>
      </w:r>
    </w:p>
    <w:p w:rsidR="00C91799" w:rsidRDefault="00C91799" w:rsidP="00780CD4">
      <w:r>
        <w:tab/>
      </w:r>
      <w:r>
        <w:tab/>
      </w:r>
      <w:r>
        <w:tab/>
      </w:r>
      <w:r w:rsidRPr="00780CD4">
        <w:rPr>
          <w:sz w:val="22"/>
        </w:rPr>
        <w:t>Enter the ‘Code’ and Click ‘Next’</w:t>
      </w:r>
    </w:p>
    <w:p w:rsidR="00780CD4" w:rsidRDefault="00780CD4" w:rsidP="00780CD4">
      <w:r>
        <w:rPr>
          <w:noProof/>
        </w:rPr>
        <mc:AlternateContent>
          <mc:Choice Requires="wpg">
            <w:drawing>
              <wp:inline distT="0" distB="0" distL="0" distR="0" wp14:anchorId="29F1E3CC" wp14:editId="7C6EA3D0">
                <wp:extent cx="6105525" cy="2979420"/>
                <wp:effectExtent l="0" t="0" r="9525" b="0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2979420"/>
                          <a:chOff x="-1" y="0"/>
                          <a:chExt cx="6563498" cy="3503221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-1" y="0"/>
                            <a:ext cx="6563498" cy="35032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" t="1012" r="10417" b="21036"/>
                          <a:stretch/>
                        </pic:blipFill>
                        <pic:spPr bwMode="auto">
                          <a:xfrm>
                            <a:off x="548640" y="106680"/>
                            <a:ext cx="5066665" cy="279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Rectangle 288"/>
                        <wps:cNvSpPr/>
                        <wps:spPr>
                          <a:xfrm>
                            <a:off x="3985260" y="2659380"/>
                            <a:ext cx="1505585" cy="34191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44F9" w:rsidRPr="007D45B4" w:rsidRDefault="00EB44F9" w:rsidP="00EB44F9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C91799">
                                <w:rPr>
                                  <w:b/>
                                  <w:bCs/>
                                </w:rPr>
                                <w:t>Nex</w:t>
                              </w:r>
                              <w:r w:rsidRPr="00C91799"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Straight Arrow Connector 289"/>
                        <wps:cNvCnPr/>
                        <wps:spPr>
                          <a:xfrm flipV="1">
                            <a:off x="4853940" y="2270760"/>
                            <a:ext cx="237301" cy="37605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975360" y="2895600"/>
                            <a:ext cx="1505585" cy="4959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44F9" w:rsidRPr="007D45B4" w:rsidRDefault="00EB44F9" w:rsidP="00EB44F9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Enter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Straight Arrow Connector 291"/>
                        <wps:cNvCnPr/>
                        <wps:spPr>
                          <a:xfrm flipH="1" flipV="1">
                            <a:off x="1531620" y="1790700"/>
                            <a:ext cx="320634" cy="109420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1E3CC" id="Group 86" o:spid="_x0000_s1183" style="width:480.75pt;height:234.6pt;mso-position-horizontal-relative:char;mso-position-vertical-relative:line" coordorigin="" coordsize="65634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">
                <v:rect id="Rectangle 150" o:spid="_x0000_s1184" style="position:absolute;width:65634;height:35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" fillcolor="#d4e0f4 [665]" stroked="f" strokeweight="2pt"/>
                <v:shape id="Picture 287" o:spid="_x0000_s1185" type="#_x0000_t75" alt="Graphical user interface, application&#10;&#10;Description automatically generated" style="position:absolute;left:5486;top:1066;width:50667;height:2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">
                  <v:imagedata r:id="rId70" o:title="Graphical user interface, application&#10;&#10;Description automatically generated" croptop="663f" cropbottom="13786f" cropleft="1154f" cropright="6827f"/>
                </v:shape>
                <v:rect id="Rectangle 288" o:spid="_x0000_s1186" style="position:absolute;left:39852;top:26593;width:15056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" filled="f" strokecolor="#0ac84e" strokeweight="6pt">
                  <v:textbox>
                    <w:txbxContent>
                      <w:p w:rsidR="00EB44F9" w:rsidRPr="007D45B4" w:rsidRDefault="00EB44F9" w:rsidP="00EB44F9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C91799">
                          <w:rPr>
                            <w:b/>
                            <w:bCs/>
                          </w:rPr>
                          <w:t>Nex</w:t>
                        </w:r>
                        <w:r w:rsidRPr="00C91799">
                          <w:t>t</w:t>
                        </w:r>
                      </w:p>
                    </w:txbxContent>
                  </v:textbox>
                </v:rect>
                <v:shape id="Straight Arrow Connector 289" o:spid="_x0000_s1187" type="#_x0000_t32" style="position:absolute;left:48539;top:22707;width:2373;height:37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" strokecolor="#0ac84e" strokeweight="1pt">
                  <v:stroke endarrow="block"/>
                </v:shape>
                <v:rect id="Rectangle 290" o:spid="_x0000_s1188" style="position:absolute;left:9753;top:28956;width:15056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" filled="f" strokecolor="#0ac84e" strokeweight="6pt">
                  <v:textbox>
                    <w:txbxContent>
                      <w:p w:rsidR="00EB44F9" w:rsidRPr="007D45B4" w:rsidRDefault="00EB44F9" w:rsidP="00EB44F9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Enter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Code</w:t>
                        </w:r>
                      </w:p>
                    </w:txbxContent>
                  </v:textbox>
                </v:rect>
                <v:shape id="Straight Arrow Connector 291" o:spid="_x0000_s1189" type="#_x0000_t32" style="position:absolute;left:15316;top:17907;width:3206;height:109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822AAB" w:rsidRPr="00780CD4" w:rsidRDefault="00780CD4" w:rsidP="00822AAB">
      <w:pPr>
        <w:ind w:left="1071" w:hanging="1071"/>
        <w:rPr>
          <w:sz w:val="22"/>
        </w:rPr>
      </w:pPr>
      <w:r>
        <w:rPr>
          <w:rFonts w:asciiTheme="majorHAnsi" w:hAnsiTheme="majorHAnsi"/>
          <w:color w:val="F05252" w:themeColor="accent5"/>
        </w:rPr>
        <w:t>e)</w:t>
      </w:r>
      <w:r w:rsidR="00EB44F9">
        <w:t xml:space="preserve"> </w:t>
      </w:r>
      <w:r w:rsidR="00EB44F9">
        <w:tab/>
      </w:r>
      <w:r w:rsidR="00822AAB" w:rsidRPr="00780CD4">
        <w:rPr>
          <w:sz w:val="22"/>
        </w:rPr>
        <w:t>A notification will appear on your computer to indicate the set up for Multi factor Authentication using Text</w:t>
      </w:r>
      <w:r w:rsidR="00AE0C9B" w:rsidRPr="00780CD4">
        <w:rPr>
          <w:sz w:val="22"/>
        </w:rPr>
        <w:t xml:space="preserve"> Code via SMS </w:t>
      </w:r>
      <w:r w:rsidR="00822AAB" w:rsidRPr="00780CD4">
        <w:rPr>
          <w:sz w:val="22"/>
        </w:rPr>
        <w:t>has been completed and is all ready to go.</w:t>
      </w:r>
    </w:p>
    <w:p w:rsidR="00822AAB" w:rsidRPr="00780CD4" w:rsidRDefault="00822AAB" w:rsidP="00822AAB">
      <w:pPr>
        <w:ind w:left="1071" w:hanging="1071"/>
        <w:rPr>
          <w:sz w:val="22"/>
        </w:rPr>
      </w:pPr>
      <w:r w:rsidRPr="00780CD4">
        <w:rPr>
          <w:sz w:val="22"/>
        </w:rPr>
        <w:t xml:space="preserve"> </w:t>
      </w:r>
      <w:r w:rsidRPr="00780CD4">
        <w:rPr>
          <w:sz w:val="22"/>
        </w:rPr>
        <w:tab/>
        <w:t>Click ‘</w:t>
      </w:r>
      <w:r w:rsidR="00AE0C9B" w:rsidRPr="00780CD4">
        <w:rPr>
          <w:sz w:val="22"/>
        </w:rPr>
        <w:t>Next</w:t>
      </w:r>
      <w:r w:rsidRPr="00780CD4">
        <w:rPr>
          <w:sz w:val="22"/>
        </w:rPr>
        <w:t>’</w:t>
      </w:r>
    </w:p>
    <w:p w:rsidR="00090DD2" w:rsidRDefault="00955ECF" w:rsidP="00132002"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4A1F4FAF" wp14:editId="3B8F5E92">
                <wp:simplePos x="0" y="0"/>
                <wp:positionH relativeFrom="margin">
                  <wp:posOffset>250190</wp:posOffset>
                </wp:positionH>
                <wp:positionV relativeFrom="paragraph">
                  <wp:posOffset>6985</wp:posOffset>
                </wp:positionV>
                <wp:extent cx="5857875" cy="3826738"/>
                <wp:effectExtent l="0" t="0" r="9525" b="254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8267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A7A5D" id="Rectangle 151" o:spid="_x0000_s1026" style="position:absolute;margin-left:19.7pt;margin-top:.55pt;width:461.25pt;height:301.3pt;z-index: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" fillcolor="#d4e0f4 [665]" stroked="f" strokeweight="2pt">
                <w10:wrap anchorx="margin"/>
              </v:rect>
            </w:pict>
          </mc:Fallback>
        </mc:AlternateContent>
      </w:r>
    </w:p>
    <w:p w:rsidR="00090DD2" w:rsidRDefault="00955ECF" w:rsidP="00132002">
      <w:r w:rsidRPr="0003086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222A00" wp14:editId="062BD232">
                <wp:simplePos x="0" y="0"/>
                <wp:positionH relativeFrom="margin">
                  <wp:posOffset>3865245</wp:posOffset>
                </wp:positionH>
                <wp:positionV relativeFrom="paragraph">
                  <wp:posOffset>2740025</wp:posOffset>
                </wp:positionV>
                <wp:extent cx="1505585" cy="341630"/>
                <wp:effectExtent l="38100" t="38100" r="37465" b="3937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3416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86C" w:rsidRPr="007D45B4" w:rsidRDefault="0003086C" w:rsidP="0003086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Click </w:t>
                            </w:r>
                            <w:r w:rsidRPr="003476FD">
                              <w:rPr>
                                <w:b/>
                                <w:bCs/>
                                <w:u w:val="single"/>
                              </w:rPr>
                              <w:t>Nex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22A00" id="Rectangle 295" o:spid="_x0000_s1190" style="position:absolute;margin-left:304.35pt;margin-top:215.75pt;width:118.55pt;height:26.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" filled="f" strokecolor="#0ac84e" strokeweight="6pt">
                <v:textbox>
                  <w:txbxContent>
                    <w:p w:rsidR="0003086C" w:rsidRPr="007D45B4" w:rsidRDefault="0003086C" w:rsidP="0003086C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Click </w:t>
                      </w:r>
                      <w:r w:rsidRPr="003476FD">
                        <w:rPr>
                          <w:b/>
                          <w:bCs/>
                          <w:u w:val="single"/>
                        </w:rPr>
                        <w:t>Nex</w:t>
                      </w:r>
                      <w:r>
                        <w:t>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3086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908197" wp14:editId="5A2B82C2">
                <wp:simplePos x="0" y="0"/>
                <wp:positionH relativeFrom="column">
                  <wp:posOffset>4730115</wp:posOffset>
                </wp:positionH>
                <wp:positionV relativeFrom="paragraph">
                  <wp:posOffset>2348865</wp:posOffset>
                </wp:positionV>
                <wp:extent cx="236855" cy="375920"/>
                <wp:effectExtent l="0" t="38100" r="48895" b="2413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855" cy="375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49EE" id="Straight Arrow Connector 296" o:spid="_x0000_s1026" type="#_x0000_t32" style="position:absolute;margin-left:372.45pt;margin-top:184.95pt;width:18.65pt;height:29.6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" strokecolor="#0ac84e" strokeweight="1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25EE7AB9" wp14:editId="524427F7">
            <wp:simplePos x="0" y="0"/>
            <wp:positionH relativeFrom="margin">
              <wp:posOffset>725170</wp:posOffset>
            </wp:positionH>
            <wp:positionV relativeFrom="paragraph">
              <wp:posOffset>123190</wp:posOffset>
            </wp:positionV>
            <wp:extent cx="5022850" cy="2731770"/>
            <wp:effectExtent l="0" t="0" r="6350" b="0"/>
            <wp:wrapTight wrapText="bothSides">
              <wp:wrapPolygon edited="0">
                <wp:start x="0" y="0"/>
                <wp:lineTo x="0" y="21389"/>
                <wp:lineTo x="21545" y="21389"/>
                <wp:lineTo x="21545" y="0"/>
                <wp:lineTo x="0" y="0"/>
              </wp:wrapPolygon>
            </wp:wrapTight>
            <wp:docPr id="292" name="Picture 29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DD2" w:rsidRDefault="00090DD2" w:rsidP="00132002"/>
    <w:p w:rsidR="00EB44F9" w:rsidRDefault="00EB44F9" w:rsidP="00132002"/>
    <w:p w:rsidR="00EB44F9" w:rsidRDefault="00EB44F9" w:rsidP="00132002"/>
    <w:p w:rsidR="00EB44F9" w:rsidRDefault="00EB44F9" w:rsidP="00132002"/>
    <w:p w:rsidR="00EB44F9" w:rsidRDefault="00EB44F9" w:rsidP="00132002"/>
    <w:p w:rsidR="00EB44F9" w:rsidRDefault="00EB44F9" w:rsidP="00132002"/>
    <w:p w:rsidR="00EB44F9" w:rsidRDefault="00EB44F9" w:rsidP="00132002"/>
    <w:p w:rsidR="00EB44F9" w:rsidRDefault="00C91799" w:rsidP="00132002">
      <w:r w:rsidRPr="0003086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C85CA4" wp14:editId="1BBE0041">
                <wp:simplePos x="0" y="0"/>
                <wp:positionH relativeFrom="column">
                  <wp:posOffset>2459990</wp:posOffset>
                </wp:positionH>
                <wp:positionV relativeFrom="paragraph">
                  <wp:posOffset>94614</wp:posOffset>
                </wp:positionV>
                <wp:extent cx="184785" cy="885825"/>
                <wp:effectExtent l="0" t="38100" r="62865" b="2857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" cy="885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AC8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99DD" id="Straight Arrow Connector 294" o:spid="_x0000_s1026" type="#_x0000_t32" style="position:absolute;margin-left:193.7pt;margin-top:7.45pt;width:14.55pt;height:69.7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" strokecolor="#0ac84e" strokeweight="1pt">
                <v:stroke endarrow="block"/>
              </v:shape>
            </w:pict>
          </mc:Fallback>
        </mc:AlternateContent>
      </w:r>
    </w:p>
    <w:p w:rsidR="00EB44F9" w:rsidRDefault="00EB44F9" w:rsidP="00132002"/>
    <w:p w:rsidR="00EB44F9" w:rsidRDefault="00EB44F9" w:rsidP="00132002"/>
    <w:p w:rsidR="00EB44F9" w:rsidRDefault="00EB44F9" w:rsidP="00132002"/>
    <w:p w:rsidR="00EB44F9" w:rsidRDefault="00C91799" w:rsidP="00132002">
      <w:r w:rsidRPr="0003086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2A8356" wp14:editId="631C8910">
                <wp:simplePos x="0" y="0"/>
                <wp:positionH relativeFrom="margin">
                  <wp:posOffset>983615</wp:posOffset>
                </wp:positionH>
                <wp:positionV relativeFrom="paragraph">
                  <wp:posOffset>52070</wp:posOffset>
                </wp:positionV>
                <wp:extent cx="2752090" cy="533400"/>
                <wp:effectExtent l="38100" t="38100" r="29210" b="3810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09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AC84E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86C" w:rsidRDefault="0003086C" w:rsidP="0003086C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 xml:space="preserve">Indicates </w:t>
                            </w:r>
                          </w:p>
                          <w:p w:rsidR="0003086C" w:rsidRPr="007D45B4" w:rsidRDefault="0003086C" w:rsidP="0003086C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Set-up is 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A8356" id="Rectangle 293" o:spid="_x0000_s1191" style="position:absolute;margin-left:77.45pt;margin-top:4.1pt;width:216.7pt;height:4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" filled="f" strokecolor="#0ac84e" strokeweight="6pt">
                <v:textbox>
                  <w:txbxContent>
                    <w:p w:rsidR="0003086C" w:rsidRDefault="0003086C" w:rsidP="0003086C">
                      <w:pPr>
                        <w:spacing w:before="0" w:after="0" w:line="240" w:lineRule="auto"/>
                        <w:jc w:val="center"/>
                      </w:pPr>
                      <w:r>
                        <w:t xml:space="preserve">Indicates </w:t>
                      </w:r>
                    </w:p>
                    <w:p w:rsidR="0003086C" w:rsidRPr="007D45B4" w:rsidRDefault="0003086C" w:rsidP="0003086C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Set-up is complete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B44F9" w:rsidRDefault="00EB44F9" w:rsidP="00132002"/>
    <w:p w:rsidR="00EB44F9" w:rsidRDefault="00EB44F9" w:rsidP="00132002"/>
    <w:p w:rsidR="00EB44F9" w:rsidRDefault="00EB44F9" w:rsidP="00132002"/>
    <w:p w:rsidR="00100F17" w:rsidRDefault="00100F17" w:rsidP="00100F17">
      <w:pPr>
        <w:ind w:left="1071" w:hanging="1071"/>
        <w:rPr>
          <w:bCs/>
          <w:sz w:val="22"/>
        </w:rPr>
      </w:pPr>
      <w:r>
        <w:rPr>
          <w:rFonts w:asciiTheme="majorHAnsi" w:hAnsiTheme="majorHAnsi"/>
          <w:color w:val="F05252" w:themeColor="accent5"/>
        </w:rPr>
        <w:t>f)</w:t>
      </w:r>
      <w:r>
        <w:t xml:space="preserve"> </w:t>
      </w:r>
      <w:r>
        <w:tab/>
      </w:r>
      <w:r w:rsidRPr="00100F17">
        <w:rPr>
          <w:bCs/>
          <w:sz w:val="22"/>
        </w:rPr>
        <w:t>You have successfully setup MFA in preparation for when bluescopesteelconnect begins to request the extra security</w:t>
      </w:r>
    </w:p>
    <w:p w:rsidR="00EB44F9" w:rsidRDefault="00C91799" w:rsidP="00132002">
      <w:r>
        <w:rPr>
          <w:rFonts w:asciiTheme="majorHAnsi" w:hAnsiTheme="majorHAnsi"/>
          <w:noProof/>
          <w:color w:val="F05252" w:themeColor="accent5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E950956" wp14:editId="3D5E0AEE">
                <wp:simplePos x="0" y="0"/>
                <wp:positionH relativeFrom="margin">
                  <wp:posOffset>2540</wp:posOffset>
                </wp:positionH>
                <wp:positionV relativeFrom="paragraph">
                  <wp:posOffset>6985</wp:posOffset>
                </wp:positionV>
                <wp:extent cx="6105525" cy="3619500"/>
                <wp:effectExtent l="0" t="0" r="9525" b="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3619500"/>
                          <a:chOff x="-1" y="0"/>
                          <a:chExt cx="6106039" cy="3925093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-1" y="0"/>
                            <a:ext cx="6106039" cy="392509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33" y="192045"/>
                            <a:ext cx="4690090" cy="364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DA44F" id="Group 297" o:spid="_x0000_s1026" style="position:absolute;margin-left:.2pt;margin-top:.55pt;width:480.75pt;height:285pt;z-index:251882496;mso-position-horizontal-relative:margin;mso-width-relative:margin;mso-height-relative:margin" coordorigin="" coordsize="61060,392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">
                <v:rect id="Rectangle 298" o:spid="_x0000_s1027" style="position:absolute;width:61060;height:39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" fillcolor="#d4e0f4 [665]" stroked="f" strokeweight="2pt"/>
                <v:shape id="Picture 299" o:spid="_x0000_s1028" type="#_x0000_t75" style="position:absolute;left:5797;top:1920;width:46901;height:36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">
                  <v:imagedata r:id="rId64" o:title=""/>
                </v:shape>
                <w10:wrap anchorx="margin"/>
              </v:group>
            </w:pict>
          </mc:Fallback>
        </mc:AlternateContent>
      </w:r>
    </w:p>
    <w:p w:rsidR="00EB44F9" w:rsidRDefault="00EB44F9" w:rsidP="00132002"/>
    <w:p w:rsidR="001312D5" w:rsidRDefault="001312D5">
      <w:pPr>
        <w:rPr>
          <w:rFonts w:asciiTheme="majorHAnsi" w:hAnsiTheme="majorHAnsi"/>
          <w:sz w:val="26"/>
          <w:szCs w:val="28"/>
        </w:rPr>
      </w:pPr>
      <w:r>
        <w:br w:type="page"/>
      </w:r>
    </w:p>
    <w:p w:rsidR="0003086C" w:rsidRPr="000F1C2E" w:rsidRDefault="00E34290" w:rsidP="00E34290">
      <w:pPr>
        <w:pStyle w:val="Heading3"/>
      </w:pPr>
      <w:bookmarkStart w:id="9" w:name="_Toc93419425"/>
      <w:r>
        <w:t xml:space="preserve">3. </w:t>
      </w:r>
      <w:r w:rsidR="0003086C" w:rsidRPr="000F1C2E">
        <w:t>PHONE CALL BACK</w:t>
      </w:r>
      <w:bookmarkEnd w:id="9"/>
    </w:p>
    <w:p w:rsidR="001718D4" w:rsidRPr="001312D5" w:rsidRDefault="00780CD4" w:rsidP="001312D5">
      <w:pPr>
        <w:spacing w:after="0" w:line="240" w:lineRule="auto"/>
        <w:ind w:left="1072" w:hanging="1071"/>
        <w:rPr>
          <w:sz w:val="22"/>
        </w:rPr>
      </w:pPr>
      <w:r w:rsidRPr="001312D5">
        <w:rPr>
          <w:rFonts w:asciiTheme="majorHAnsi" w:hAnsiTheme="majorHAnsi"/>
          <w:color w:val="F05252" w:themeColor="accent5"/>
          <w:sz w:val="22"/>
        </w:rPr>
        <w:t>a)</w:t>
      </w:r>
      <w:r w:rsidR="001718D4" w:rsidRPr="001312D5">
        <w:rPr>
          <w:sz w:val="22"/>
        </w:rPr>
        <w:t xml:space="preserve"> </w:t>
      </w:r>
      <w:r w:rsidR="001718D4" w:rsidRPr="001312D5">
        <w:rPr>
          <w:sz w:val="22"/>
        </w:rPr>
        <w:tab/>
        <w:t>You will be asked to select one of the three second factor authentication options.</w:t>
      </w:r>
    </w:p>
    <w:p w:rsidR="001718D4" w:rsidRPr="001312D5" w:rsidRDefault="001718D4" w:rsidP="001312D5">
      <w:pPr>
        <w:spacing w:after="0" w:line="240" w:lineRule="auto"/>
        <w:ind w:left="1072" w:hanging="1071"/>
        <w:rPr>
          <w:rFonts w:asciiTheme="majorHAnsi" w:hAnsiTheme="majorHAnsi"/>
          <w:color w:val="F05252" w:themeColor="accent5"/>
          <w:sz w:val="22"/>
        </w:rPr>
      </w:pPr>
      <w:r w:rsidRPr="001312D5">
        <w:rPr>
          <w:rFonts w:asciiTheme="majorHAnsi" w:hAnsiTheme="majorHAnsi"/>
          <w:color w:val="F05252" w:themeColor="accent5"/>
          <w:sz w:val="22"/>
        </w:rPr>
        <w:tab/>
      </w:r>
      <w:r w:rsidRPr="001312D5">
        <w:rPr>
          <w:sz w:val="22"/>
        </w:rPr>
        <w:t>If you selected the Phone Call Back, this section will outline how to set-up this option.</w:t>
      </w:r>
      <w:r w:rsidRPr="001312D5">
        <w:rPr>
          <w:rFonts w:asciiTheme="majorHAnsi" w:hAnsiTheme="majorHAnsi"/>
          <w:color w:val="F05252" w:themeColor="accent5"/>
          <w:sz w:val="22"/>
        </w:rPr>
        <w:t xml:space="preserve"> </w:t>
      </w:r>
    </w:p>
    <w:p w:rsidR="001718D4" w:rsidRPr="001312D5" w:rsidRDefault="001718D4" w:rsidP="001312D5">
      <w:pPr>
        <w:spacing w:after="0" w:line="240" w:lineRule="auto"/>
        <w:ind w:left="1072"/>
        <w:rPr>
          <w:sz w:val="22"/>
        </w:rPr>
      </w:pPr>
      <w:r w:rsidRPr="001312D5">
        <w:rPr>
          <w:sz w:val="22"/>
        </w:rPr>
        <w:t xml:space="preserve">Click ‘I want to set up a different method’ </w:t>
      </w:r>
    </w:p>
    <w:p w:rsidR="00A56847" w:rsidRDefault="001312D5" w:rsidP="00132002">
      <w:r>
        <w:rPr>
          <w:noProof/>
        </w:rPr>
        <mc:AlternateContent>
          <mc:Choice Requires="wpg">
            <w:drawing>
              <wp:inline distT="0" distB="0" distL="0" distR="0" wp14:anchorId="78B7E4FF" wp14:editId="51D4AFF2">
                <wp:extent cx="6073885" cy="3924300"/>
                <wp:effectExtent l="0" t="0" r="3175" b="0"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885" cy="3924300"/>
                          <a:chOff x="-1" y="101144"/>
                          <a:chExt cx="6808484" cy="3567021"/>
                        </a:xfrm>
                      </wpg:grpSpPr>
                      <wps:wsp>
                        <wps:cNvPr id="152" name="Rectangle 152"/>
                        <wps:cNvSpPr/>
                        <wps:spPr>
                          <a:xfrm>
                            <a:off x="-1" y="101144"/>
                            <a:ext cx="6808484" cy="35670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611" y="279154"/>
                            <a:ext cx="474980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541020" y="3215640"/>
                            <a:ext cx="2752090" cy="389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6847" w:rsidRPr="007D45B4" w:rsidRDefault="00A56847" w:rsidP="00A56847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A37195">
                                <w:rPr>
                                  <w:b/>
                                  <w:bCs/>
                                  <w:u w:val="single"/>
                                </w:rPr>
                                <w:t>I want to set up a different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traight Arrow Connector 301"/>
                        <wps:cNvCnPr/>
                        <wps:spPr>
                          <a:xfrm flipV="1">
                            <a:off x="1394460" y="2773680"/>
                            <a:ext cx="45085" cy="44069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7E4FF" id="Group 90" o:spid="_x0000_s1192" style="width:478.25pt;height:309pt;mso-position-horizontal-relative:char;mso-position-vertical-relative:line" coordorigin=",1011" coordsize="68084,3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">
                <v:rect id="Rectangle 152" o:spid="_x0000_s1193" style="position:absolute;top:1011;width:68084;height:3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" fillcolor="#d4e0f4 [665]" stroked="f" strokeweight="2pt"/>
                <v:shape id="Picture 302" o:spid="_x0000_s1194" type="#_x0000_t75" alt="Graphical user interface, text, application, email&#10;&#10;Description automatically generated" style="position:absolute;left:8646;top:2791;width:47498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">
                  <v:imagedata r:id="rId40" o:title="Graphical user interface, text, application, email&#10;&#10;Description automatically generated"/>
                </v:shape>
                <v:rect id="Rectangle 300" o:spid="_x0000_s1195" style="position:absolute;left:5410;top:32156;width:27521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" filled="f" strokecolor="#0ac84e" strokeweight="6pt">
                  <v:textbox>
                    <w:txbxContent>
                      <w:p w:rsidR="00A56847" w:rsidRPr="007D45B4" w:rsidRDefault="00A56847" w:rsidP="00A56847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A37195">
                          <w:rPr>
                            <w:b/>
                            <w:bCs/>
                            <w:u w:val="single"/>
                          </w:rPr>
                          <w:t>I want to set up a different method</w:t>
                        </w:r>
                      </w:p>
                    </w:txbxContent>
                  </v:textbox>
                </v:rect>
                <v:shape id="Straight Arrow Connector 301" o:spid="_x0000_s1196" type="#_x0000_t32" style="position:absolute;left:13944;top:27736;width:451;height:4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1312D5" w:rsidRPr="001312D5" w:rsidRDefault="001312D5" w:rsidP="00A56847">
      <w:pPr>
        <w:ind w:left="1071" w:hanging="1071"/>
        <w:rPr>
          <w:rFonts w:asciiTheme="majorHAnsi" w:hAnsiTheme="majorHAnsi"/>
          <w:color w:val="F05252" w:themeColor="accent5"/>
          <w:sz w:val="6"/>
        </w:rPr>
      </w:pPr>
    </w:p>
    <w:p w:rsidR="00A56847" w:rsidRPr="001312D5" w:rsidRDefault="001312D5" w:rsidP="00A56847">
      <w:pPr>
        <w:ind w:left="1071" w:hanging="1071"/>
        <w:rPr>
          <w:sz w:val="22"/>
        </w:rPr>
      </w:pPr>
      <w:r>
        <w:rPr>
          <w:rFonts w:asciiTheme="majorHAnsi" w:hAnsiTheme="majorHAnsi"/>
          <w:color w:val="F05252" w:themeColor="accent5"/>
          <w:sz w:val="22"/>
        </w:rPr>
        <w:t>b)</w:t>
      </w:r>
      <w:r w:rsidR="00A56847" w:rsidRPr="001312D5">
        <w:rPr>
          <w:sz w:val="22"/>
        </w:rPr>
        <w:t xml:space="preserve"> </w:t>
      </w:r>
      <w:r w:rsidR="00A56847" w:rsidRPr="001312D5">
        <w:rPr>
          <w:sz w:val="22"/>
        </w:rPr>
        <w:tab/>
        <w:t xml:space="preserve">Select ‘Phone’ from the drop down menu. </w:t>
      </w:r>
    </w:p>
    <w:p w:rsidR="00A56847" w:rsidRDefault="001312D5" w:rsidP="00132002">
      <w:r>
        <w:rPr>
          <w:noProof/>
        </w:rPr>
        <mc:AlternateContent>
          <mc:Choice Requires="wpg">
            <w:drawing>
              <wp:inline distT="0" distB="0" distL="0" distR="0" wp14:anchorId="3EC3C8F4" wp14:editId="676EA9EF">
                <wp:extent cx="6044669" cy="2991621"/>
                <wp:effectExtent l="0" t="0" r="0" b="0"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669" cy="2991621"/>
                          <a:chOff x="-1" y="-106970"/>
                          <a:chExt cx="6886717" cy="3562629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-1" y="-106970"/>
                            <a:ext cx="6886717" cy="35626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4" t="19646" r="23353" b="31651"/>
                          <a:stretch/>
                        </pic:blipFill>
                        <pic:spPr bwMode="auto">
                          <a:xfrm>
                            <a:off x="386642" y="224645"/>
                            <a:ext cx="4248324" cy="2604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1253375" y="3006157"/>
                            <a:ext cx="1232535" cy="35378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D4CD2" w:rsidRPr="007D45B4" w:rsidRDefault="007D4CD2" w:rsidP="007D4CD2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3476FD">
                                <w:rPr>
                                  <w:b/>
                                  <w:bCs/>
                                  <w:u w:val="single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Straight Arrow Connector 304"/>
                        <wps:cNvCnPr/>
                        <wps:spPr>
                          <a:xfrm flipV="1">
                            <a:off x="1844040" y="2560320"/>
                            <a:ext cx="45085" cy="43878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684020" y="2354580"/>
                            <a:ext cx="165036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3C8F4" id="Group 89" o:spid="_x0000_s1197" style="width:475.95pt;height:235.55pt;mso-position-horizontal-relative:char;mso-position-vertical-relative:line" coordorigin=",-1069" coordsize="68867,3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">
                <v:rect id="Rectangle 153" o:spid="_x0000_s1198" style="position:absolute;top:-1069;width:68867;height:35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" fillcolor="#d4e0f4 [665]" stroked="f" strokeweight="2pt"/>
                <v:shape id="Picture 306" o:spid="_x0000_s1199" type="#_x0000_t75" alt="Graphical user interface, application, Word&#10;&#10;Description automatically generated" style="position:absolute;left:3866;top:2246;width:42483;height:2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">
                  <v:imagedata r:id="rId73" o:title="Graphical user interface, application, Word&#10;&#10;Description automatically generated" croptop="12875f" cropbottom="20743f" cropleft="15535f" cropright="15305f"/>
                </v:shape>
                <v:rect id="Rectangle 303" o:spid="_x0000_s1200" style="position:absolute;left:12533;top:30061;width:12326;height:3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" filled="f" strokecolor="#0ac84e" strokeweight="6pt">
                  <v:textbox>
                    <w:txbxContent>
                      <w:p w:rsidR="007D4CD2" w:rsidRPr="007D45B4" w:rsidRDefault="007D4CD2" w:rsidP="007D4CD2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3476FD">
                          <w:rPr>
                            <w:b/>
                            <w:bCs/>
                            <w:u w:val="single"/>
                          </w:rPr>
                          <w:t>Phone</w:t>
                        </w:r>
                      </w:p>
                    </w:txbxContent>
                  </v:textbox>
                </v:rect>
                <v:shape id="Straight Arrow Connector 304" o:spid="_x0000_s1201" type="#_x0000_t32" style="position:absolute;left:18440;top:25603;width:451;height:43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" strokecolor="#0ac84e" strokeweight="1pt">
                  <v:stroke endarrow="block"/>
                </v:shape>
                <v:rect id="Rectangle 305" o:spid="_x0000_s1202" style="position:absolute;left:16840;top:23545;width:1650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" filled="f" strokecolor="#0ac84e" strokeweight="2pt"/>
                <w10:anchorlock/>
              </v:group>
            </w:pict>
          </mc:Fallback>
        </mc:AlternateContent>
      </w:r>
    </w:p>
    <w:p w:rsidR="007D4CD2" w:rsidRPr="001312D5" w:rsidRDefault="001312D5" w:rsidP="007D4CD2">
      <w:pPr>
        <w:ind w:left="1071" w:hanging="1071"/>
        <w:rPr>
          <w:sz w:val="22"/>
        </w:rPr>
      </w:pPr>
      <w:r w:rsidRPr="001312D5">
        <w:rPr>
          <w:rFonts w:asciiTheme="majorHAnsi" w:hAnsiTheme="majorHAnsi"/>
          <w:color w:val="F05252" w:themeColor="accent5"/>
          <w:sz w:val="22"/>
        </w:rPr>
        <w:t>c)</w:t>
      </w:r>
      <w:r w:rsidR="007D4CD2" w:rsidRPr="001312D5">
        <w:rPr>
          <w:sz w:val="22"/>
        </w:rPr>
        <w:t xml:space="preserve"> </w:t>
      </w:r>
      <w:r w:rsidR="007D4CD2">
        <w:tab/>
      </w:r>
      <w:r w:rsidR="007D4CD2" w:rsidRPr="001312D5">
        <w:rPr>
          <w:sz w:val="22"/>
        </w:rPr>
        <w:t>Enter the number you would like t</w:t>
      </w:r>
      <w:r w:rsidR="000E6C53" w:rsidRPr="001312D5">
        <w:rPr>
          <w:sz w:val="22"/>
        </w:rPr>
        <w:t>o be called on, this can be a mobile or landline.</w:t>
      </w:r>
    </w:p>
    <w:p w:rsidR="007D4CD2" w:rsidRPr="001312D5" w:rsidRDefault="007D4CD2" w:rsidP="007D4CD2">
      <w:pPr>
        <w:ind w:left="1071"/>
        <w:rPr>
          <w:sz w:val="22"/>
        </w:rPr>
      </w:pPr>
      <w:r w:rsidRPr="001312D5">
        <w:rPr>
          <w:sz w:val="22"/>
        </w:rPr>
        <w:t>Click ‘</w:t>
      </w:r>
      <w:r w:rsidR="00020709" w:rsidRPr="001312D5">
        <w:rPr>
          <w:sz w:val="22"/>
        </w:rPr>
        <w:t>Call me</w:t>
      </w:r>
      <w:r w:rsidRPr="001312D5">
        <w:rPr>
          <w:sz w:val="22"/>
        </w:rPr>
        <w:t xml:space="preserve">’ and Click ‘Next’ </w:t>
      </w:r>
    </w:p>
    <w:p w:rsidR="00A56847" w:rsidRDefault="00BA44D4" w:rsidP="00132002"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B7F723E" wp14:editId="1B7A198E">
                <wp:extent cx="6044669" cy="4726189"/>
                <wp:effectExtent l="0" t="0" r="0" b="0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669" cy="4726189"/>
                          <a:chOff x="0" y="0"/>
                          <a:chExt cx="6044669" cy="4726189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0"/>
                            <a:ext cx="6044669" cy="472618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" y="286464"/>
                            <a:ext cx="5248275" cy="3825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434340" y="4183380"/>
                            <a:ext cx="1505585" cy="4108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709" w:rsidRPr="007D45B4" w:rsidRDefault="00020709" w:rsidP="00020709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="00A33CFF" w:rsidRPr="00A33CFF">
                                <w:rPr>
                                  <w:b/>
                                  <w:u w:val="single"/>
                                </w:rPr>
                                <w:t>Call 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 flipH="1" flipV="1">
                            <a:off x="1052166" y="2753821"/>
                            <a:ext cx="84227" cy="133190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240280" y="4183380"/>
                            <a:ext cx="1519555" cy="4108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709" w:rsidRPr="007D45B4" w:rsidRDefault="00A33CFF" w:rsidP="00020709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Enter </w:t>
                              </w:r>
                              <w:r w:rsidRPr="00A33CFF">
                                <w:rPr>
                                  <w:b/>
                                  <w:u w:val="single"/>
                                </w:rPr>
                                <w:t>phone number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Straight Arrow Connector 310"/>
                        <wps:cNvCnPr/>
                        <wps:spPr>
                          <a:xfrm flipV="1">
                            <a:off x="2971800" y="2362200"/>
                            <a:ext cx="510639" cy="176915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046220" y="4183380"/>
                            <a:ext cx="1505585" cy="4032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709" w:rsidRPr="007D45B4" w:rsidRDefault="00020709" w:rsidP="00020709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 w:rsidRPr="00A33CFF">
                                <w:rPr>
                                  <w:b/>
                                  <w:bCs/>
                                  <w:u w:val="single"/>
                                </w:rPr>
                                <w:t>Nex</w:t>
                              </w:r>
                              <w:r w:rsidRPr="00A33CFF">
                                <w:rPr>
                                  <w:b/>
                                  <w:u w:val="single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Straight Arrow Connector 312"/>
                        <wps:cNvCnPr/>
                        <wps:spPr>
                          <a:xfrm flipV="1">
                            <a:off x="4770120" y="3528060"/>
                            <a:ext cx="284356" cy="7125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F723E" id="Group 84" o:spid="_x0000_s1203" style="width:475.95pt;height:372.15pt;mso-position-horizontal-relative:char;mso-position-vertical-relative:line" coordsize="60446,47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">
                <v:rect id="Rectangle 154" o:spid="_x0000_s1204" style="position:absolute;width:60446;height:4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" fillcolor="#d4e0f4 [665]" stroked="f" strokeweight="2pt"/>
                <v:shape id="Picture 313" o:spid="_x0000_s1205" type="#_x0000_t75" style="position:absolute;left:4648;top:2864;width:52482;height:3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">
                  <v:imagedata r:id="rId75" o:title=""/>
                </v:shape>
                <v:rect id="Rectangle 307" o:spid="_x0000_s1206" style="position:absolute;left:4343;top:41833;width:1505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" filled="f" strokecolor="#0ac84e" strokeweight="6pt">
                  <v:textbox>
                    <w:txbxContent>
                      <w:p w:rsidR="00020709" w:rsidRPr="007D45B4" w:rsidRDefault="00020709" w:rsidP="00020709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="00A33CFF" w:rsidRPr="00A33CFF">
                          <w:rPr>
                            <w:b/>
                            <w:u w:val="single"/>
                          </w:rPr>
                          <w:t>Call Me</w:t>
                        </w:r>
                      </w:p>
                    </w:txbxContent>
                  </v:textbox>
                </v:rect>
                <v:shape id="Straight Arrow Connector 308" o:spid="_x0000_s1207" type="#_x0000_t32" style="position:absolute;left:10521;top:27538;width:842;height:133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" strokecolor="#0ac84e" strokeweight="1pt">
                  <v:stroke endarrow="block"/>
                </v:shape>
                <v:rect id="Rectangle 309" o:spid="_x0000_s1208" style="position:absolute;left:22402;top:41833;width:15196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" filled="f" strokecolor="#0ac84e" strokeweight="6pt">
                  <v:textbox>
                    <w:txbxContent>
                      <w:p w:rsidR="00020709" w:rsidRPr="007D45B4" w:rsidRDefault="00A33CFF" w:rsidP="00020709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Enter </w:t>
                        </w:r>
                        <w:r w:rsidRPr="00A33CFF">
                          <w:rPr>
                            <w:b/>
                            <w:u w:val="single"/>
                          </w:rPr>
                          <w:t>phone number</w:t>
                        </w:r>
                      </w:p>
                    </w:txbxContent>
                  </v:textbox>
                </v:rect>
                <v:shape id="Straight Arrow Connector 310" o:spid="_x0000_s1209" type="#_x0000_t32" style="position:absolute;left:29718;top:23622;width:5106;height:176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" strokecolor="#0ac84e" strokeweight="1pt">
                  <v:stroke endarrow="block"/>
                </v:shape>
                <v:rect id="Rectangle 311" o:spid="_x0000_s1210" style="position:absolute;left:40462;top:41833;width:15056;height:4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" filled="f" strokecolor="#0ac84e" strokeweight="6pt">
                  <v:textbox>
                    <w:txbxContent>
                      <w:p w:rsidR="00020709" w:rsidRPr="007D45B4" w:rsidRDefault="00020709" w:rsidP="00020709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 w:rsidRPr="00A33CFF">
                          <w:rPr>
                            <w:b/>
                            <w:bCs/>
                            <w:u w:val="single"/>
                          </w:rPr>
                          <w:t>Nex</w:t>
                        </w:r>
                        <w:r w:rsidRPr="00A33CFF">
                          <w:rPr>
                            <w:b/>
                            <w:u w:val="single"/>
                          </w:rPr>
                          <w:t>t</w:t>
                        </w:r>
                      </w:p>
                    </w:txbxContent>
                  </v:textbox>
                </v:rect>
                <v:shape id="Straight Arrow Connector 312" o:spid="_x0000_s1211" type="#_x0000_t32" style="position:absolute;left:47701;top:35280;width:2843;height:71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" strokecolor="#0ac84e" strokeweight="1pt">
                  <v:stroke endarrow="block"/>
                </v:shape>
                <w10:anchorlock/>
              </v:group>
            </w:pict>
          </mc:Fallback>
        </mc:AlternateContent>
      </w:r>
    </w:p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897E1D" w:rsidRPr="001312D5" w:rsidRDefault="001312D5" w:rsidP="00897E1D">
      <w:pPr>
        <w:ind w:left="1071" w:hanging="1071"/>
        <w:rPr>
          <w:sz w:val="22"/>
          <w:szCs w:val="22"/>
        </w:rPr>
      </w:pPr>
      <w:r w:rsidRPr="001312D5">
        <w:rPr>
          <w:rFonts w:asciiTheme="majorHAnsi" w:hAnsiTheme="majorHAnsi"/>
          <w:color w:val="F05252" w:themeColor="accent5"/>
          <w:sz w:val="22"/>
          <w:szCs w:val="22"/>
        </w:rPr>
        <w:t>d)</w:t>
      </w:r>
      <w:r w:rsidR="00897E1D" w:rsidRPr="001312D5">
        <w:rPr>
          <w:sz w:val="22"/>
          <w:szCs w:val="22"/>
        </w:rPr>
        <w:t xml:space="preserve"> </w:t>
      </w:r>
      <w:r w:rsidR="00897E1D" w:rsidRPr="001312D5">
        <w:rPr>
          <w:sz w:val="22"/>
          <w:szCs w:val="22"/>
        </w:rPr>
        <w:tab/>
      </w:r>
      <w:r w:rsidR="00B5652D" w:rsidRPr="001312D5">
        <w:rPr>
          <w:sz w:val="22"/>
          <w:szCs w:val="22"/>
        </w:rPr>
        <w:t>You will receive a call to verify the number</w:t>
      </w:r>
      <w:r w:rsidR="00897E1D" w:rsidRPr="001312D5">
        <w:rPr>
          <w:sz w:val="22"/>
          <w:szCs w:val="22"/>
        </w:rPr>
        <w:t>.</w:t>
      </w:r>
    </w:p>
    <w:p w:rsidR="001312D5" w:rsidRPr="001312D5" w:rsidRDefault="001312D5" w:rsidP="000F1C2E">
      <w:pPr>
        <w:ind w:left="1071"/>
        <w:rPr>
          <w:sz w:val="22"/>
          <w:szCs w:val="22"/>
        </w:rPr>
      </w:pPr>
      <w:r w:rsidRPr="001312D5">
        <w:rPr>
          <w:sz w:val="22"/>
          <w:szCs w:val="22"/>
        </w:rPr>
        <w:t>Answer the Call and press the # key on your mobile or landline’</w:t>
      </w:r>
    </w:p>
    <w:p w:rsidR="00897E1D" w:rsidRDefault="00BA44D4" w:rsidP="001312D5">
      <w:r>
        <w:rPr>
          <w:noProof/>
        </w:rPr>
        <mc:AlternateContent>
          <mc:Choice Requires="wpg">
            <w:drawing>
              <wp:inline distT="0" distB="0" distL="0" distR="0" wp14:anchorId="3AD77381" wp14:editId="36332D5C">
                <wp:extent cx="5886450" cy="2909455"/>
                <wp:effectExtent l="0" t="0" r="0" b="5715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2909455"/>
                          <a:chOff x="0" y="0"/>
                          <a:chExt cx="5886450" cy="2909455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0" y="0"/>
                            <a:ext cx="5886450" cy="29094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5740"/>
                            <a:ext cx="3818255" cy="2350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54640" id="Group 83" o:spid="_x0000_s1026" style="width:463.5pt;height:229.1pt;mso-position-horizontal-relative:char;mso-position-vertical-relative:line" coordsize="58864,2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">
                <v:rect id="Rectangle 155" o:spid="_x0000_s1027" style="position:absolute;width:58864;height:29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" fillcolor="#d4e0f4 [665]" stroked="f" strokeweight="2pt"/>
                <v:shape id="Picture 129" o:spid="_x0000_s1028" type="#_x0000_t75" alt="Graphical user interface, text, application&#10;&#10;Description automatically generated" style="position:absolute;left:3810;top:2057;width:38182;height:2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">
                  <v:imagedata r:id="rId77" o:title="Graphical user interface, text, application&#10;&#10;Description automatically generated"/>
                </v:shape>
                <w10:anchorlock/>
              </v:group>
            </w:pict>
          </mc:Fallback>
        </mc:AlternateContent>
      </w:r>
      <w:r w:rsidR="00897E1D">
        <w:t xml:space="preserve"> </w:t>
      </w:r>
    </w:p>
    <w:p w:rsidR="00A56847" w:rsidRDefault="00A56847" w:rsidP="00132002"/>
    <w:p w:rsidR="00A326FA" w:rsidRPr="001312D5" w:rsidRDefault="001312D5" w:rsidP="00A326FA">
      <w:pPr>
        <w:ind w:left="1071" w:hanging="1071"/>
        <w:rPr>
          <w:sz w:val="22"/>
          <w:szCs w:val="22"/>
        </w:rPr>
      </w:pPr>
      <w:r w:rsidRPr="001312D5">
        <w:rPr>
          <w:rFonts w:asciiTheme="majorHAnsi" w:hAnsiTheme="majorHAnsi"/>
          <w:color w:val="F05252" w:themeColor="accent5"/>
          <w:sz w:val="22"/>
          <w:szCs w:val="22"/>
        </w:rPr>
        <w:t>e)</w:t>
      </w:r>
      <w:r w:rsidR="00A326FA" w:rsidRPr="001312D5">
        <w:rPr>
          <w:sz w:val="22"/>
          <w:szCs w:val="22"/>
        </w:rPr>
        <w:t xml:space="preserve"> </w:t>
      </w:r>
      <w:r w:rsidR="00A326FA" w:rsidRPr="001312D5">
        <w:rPr>
          <w:sz w:val="22"/>
          <w:szCs w:val="22"/>
        </w:rPr>
        <w:tab/>
        <w:t xml:space="preserve">A notification will appear on your computer to indicate the set up for Multi factor Authentication using </w:t>
      </w:r>
      <w:r w:rsidR="000909A5" w:rsidRPr="001312D5">
        <w:rPr>
          <w:sz w:val="22"/>
          <w:szCs w:val="22"/>
        </w:rPr>
        <w:t xml:space="preserve">Phone Call Back </w:t>
      </w:r>
      <w:r w:rsidR="00A326FA" w:rsidRPr="001312D5">
        <w:rPr>
          <w:sz w:val="22"/>
          <w:szCs w:val="22"/>
        </w:rPr>
        <w:t>has been completed and is all ready to go.</w:t>
      </w:r>
    </w:p>
    <w:p w:rsidR="00A326FA" w:rsidRDefault="00A326FA" w:rsidP="00A326FA">
      <w:pPr>
        <w:ind w:left="1071" w:hanging="1071"/>
        <w:rPr>
          <w:sz w:val="22"/>
          <w:szCs w:val="22"/>
        </w:rPr>
      </w:pPr>
      <w:r w:rsidRPr="001312D5">
        <w:rPr>
          <w:sz w:val="22"/>
          <w:szCs w:val="22"/>
        </w:rPr>
        <w:t xml:space="preserve"> </w:t>
      </w:r>
      <w:r w:rsidRPr="001312D5">
        <w:rPr>
          <w:sz w:val="22"/>
          <w:szCs w:val="22"/>
        </w:rPr>
        <w:tab/>
        <w:t>Click ‘</w:t>
      </w:r>
      <w:r w:rsidR="00E4220C" w:rsidRPr="001312D5">
        <w:rPr>
          <w:sz w:val="22"/>
          <w:szCs w:val="22"/>
        </w:rPr>
        <w:t>Done</w:t>
      </w:r>
      <w:r w:rsidRPr="001312D5">
        <w:rPr>
          <w:sz w:val="22"/>
          <w:szCs w:val="22"/>
        </w:rPr>
        <w:t>’</w:t>
      </w:r>
    </w:p>
    <w:p w:rsidR="000F1C2E" w:rsidRPr="001312D5" w:rsidRDefault="000F1C2E" w:rsidP="00A326FA">
      <w:pPr>
        <w:ind w:left="1071" w:hanging="1071"/>
        <w:rPr>
          <w:sz w:val="22"/>
          <w:szCs w:val="22"/>
        </w:rPr>
      </w:pPr>
    </w:p>
    <w:p w:rsidR="0028701E" w:rsidRDefault="00BA44D4" w:rsidP="00A326FA">
      <w:pPr>
        <w:ind w:left="1071" w:hanging="10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D74C3C9" wp14:editId="645FF4EB">
                <wp:simplePos x="0" y="0"/>
                <wp:positionH relativeFrom="column">
                  <wp:posOffset>88265</wp:posOffset>
                </wp:positionH>
                <wp:positionV relativeFrom="paragraph">
                  <wp:posOffset>13335</wp:posOffset>
                </wp:positionV>
                <wp:extent cx="5819775" cy="2909455"/>
                <wp:effectExtent l="0" t="0" r="9525" b="571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2909455"/>
                          <a:chOff x="0" y="0"/>
                          <a:chExt cx="5819775" cy="2909455"/>
                        </a:xfrm>
                      </wpg:grpSpPr>
                      <wps:wsp>
                        <wps:cNvPr id="156" name="Rectangle 156"/>
                        <wps:cNvSpPr/>
                        <wps:spPr>
                          <a:xfrm>
                            <a:off x="0" y="0"/>
                            <a:ext cx="5819775" cy="29094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027045" y="2232660"/>
                            <a:ext cx="1505585" cy="49593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AC84E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701E" w:rsidRPr="007D45B4" w:rsidRDefault="0028701E" w:rsidP="0028701E">
                              <w:pPr>
                                <w:spacing w:before="0" w:after="0" w:line="240" w:lineRule="auto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t xml:space="preserve">Click </w:t>
                              </w: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Done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45" y="198120"/>
                            <a:ext cx="4981575" cy="186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Straight Arrow Connector 315"/>
                        <wps:cNvCnPr/>
                        <wps:spPr>
                          <a:xfrm flipV="1">
                            <a:off x="3804285" y="1463040"/>
                            <a:ext cx="700644" cy="70231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AC84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4C3C9" id="Group 82" o:spid="_x0000_s1212" style="position:absolute;left:0;text-align:left;margin-left:6.95pt;margin-top:1.05pt;width:458.25pt;height:229.1pt;z-index:251859968;mso-position-horizontal-relative:text;mso-position-vertical-relative:text;mso-width-relative:margin" coordsize="58197,2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">
                <v:rect id="Rectangle 156" o:spid="_x0000_s1213" style="position:absolute;width:58197;height:29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" fillcolor="#d4e0f4 [665]" stroked="f" strokeweight="2pt"/>
                <v:rect id="Rectangle 314" o:spid="_x0000_s1214" style="position:absolute;left:30270;top:22326;width:15056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" filled="f" strokecolor="#0ac84e" strokeweight="6pt">
                  <v:textbox>
                    <w:txbxContent>
                      <w:p w:rsidR="0028701E" w:rsidRPr="007D45B4" w:rsidRDefault="0028701E" w:rsidP="0028701E">
                        <w:pPr>
                          <w:spacing w:before="0" w:after="0" w:line="240" w:lineRule="auto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t xml:space="preserve">Click </w:t>
                        </w:r>
                        <w:r>
                          <w:rPr>
                            <w:b/>
                            <w:bCs/>
                            <w:u w:val="single"/>
                          </w:rPr>
                          <w:t>Done</w:t>
                        </w:r>
                      </w:p>
                    </w:txbxContent>
                  </v:textbox>
                </v:rect>
                <v:shape id="Picture 130" o:spid="_x0000_s1215" type="#_x0000_t75" alt="Graphical user interface, text, application, email&#10;&#10;Description automatically generated" style="position:absolute;left:4743;top:1981;width:49816;height:1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">
                  <v:imagedata r:id="rId79" o:title="Graphical user interface, text, application, email&#10;&#10;Description automatically generated"/>
                </v:shape>
                <v:shape id="Straight Arrow Connector 315" o:spid="_x0000_s1216" type="#_x0000_t32" style="position:absolute;left:38042;top:14630;width:7007;height:70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" strokecolor="#0ac84e" strokeweight="1pt">
                  <v:stroke endarrow="block"/>
                </v:shape>
              </v:group>
            </w:pict>
          </mc:Fallback>
        </mc:AlternateContent>
      </w:r>
    </w:p>
    <w:p w:rsidR="0028701E" w:rsidRDefault="0028701E" w:rsidP="00A326FA">
      <w:pPr>
        <w:ind w:left="1071" w:hanging="1071"/>
      </w:pPr>
    </w:p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A56847" w:rsidRDefault="00A56847" w:rsidP="00132002"/>
    <w:p w:rsidR="002B79DA" w:rsidRDefault="002B79DA" w:rsidP="000F1C2E"/>
    <w:p w:rsidR="000F1C2E" w:rsidRPr="002B79DA" w:rsidRDefault="000F1C2E" w:rsidP="000F1C2E"/>
    <w:p w:rsidR="00100F17" w:rsidRDefault="000F1C2E" w:rsidP="000F1C2E">
      <w:pPr>
        <w:ind w:left="1070" w:hanging="1070"/>
      </w:pPr>
      <w:r>
        <w:rPr>
          <w:rFonts w:asciiTheme="majorHAnsi" w:hAnsiTheme="majorHAnsi"/>
          <w:color w:val="F05252" w:themeColor="accent5"/>
          <w:sz w:val="22"/>
          <w:szCs w:val="22"/>
        </w:rPr>
        <w:t>f</w:t>
      </w:r>
      <w:r w:rsidRPr="001312D5">
        <w:rPr>
          <w:rFonts w:asciiTheme="majorHAnsi" w:hAnsiTheme="majorHAnsi"/>
          <w:color w:val="F05252" w:themeColor="accent5"/>
          <w:sz w:val="22"/>
          <w:szCs w:val="22"/>
        </w:rPr>
        <w:t>)</w:t>
      </w:r>
      <w:r w:rsidRPr="001312D5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00F17" w:rsidRPr="00100F17">
        <w:rPr>
          <w:bCs/>
          <w:sz w:val="22"/>
        </w:rPr>
        <w:t>You have successfully setup MFA in preparation for when bluescopesteelconnect begins to request the extra security</w:t>
      </w:r>
    </w:p>
    <w:p w:rsidR="00A56847" w:rsidRDefault="00100F17" w:rsidP="00132002">
      <w:r>
        <w:rPr>
          <w:rFonts w:asciiTheme="majorHAnsi" w:hAnsiTheme="majorHAnsi"/>
          <w:noProof/>
          <w:color w:val="F05252" w:themeColor="accent5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5E7614E" wp14:editId="73E09B33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5838825" cy="4405745"/>
                <wp:effectExtent l="0" t="0" r="9525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405745"/>
                          <a:chOff x="0" y="0"/>
                          <a:chExt cx="5838825" cy="4405745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0"/>
                            <a:ext cx="5838825" cy="44057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" y="333022"/>
                            <a:ext cx="4951730" cy="355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2B96BF" id="Group 96" o:spid="_x0000_s1026" style="position:absolute;margin-left:.2pt;margin-top:.15pt;width:459.75pt;height:346.9pt;z-index:251884544;mso-width-relative:margin" coordsize="58388,4405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">
                <v:rect id="Rectangle 97" o:spid="_x0000_s1027" style="position:absolute;width:58388;height:44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" fillcolor="#d4e0f4 [665]" stroked="f" strokeweight="2pt"/>
                <v:shape id="Picture 98" o:spid="_x0000_s1028" type="#_x0000_t75" style="position:absolute;left:4393;top:3330;width:49518;height:3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">
                  <v:imagedata r:id="rId64" o:title=""/>
                </v:shape>
              </v:group>
            </w:pict>
          </mc:Fallback>
        </mc:AlternateContent>
      </w:r>
    </w:p>
    <w:p w:rsidR="00A56847" w:rsidRDefault="00A56847" w:rsidP="00132002"/>
    <w:sectPr w:rsidR="00A56847" w:rsidSect="004E3583">
      <w:headerReference w:type="default" r:id="rId80"/>
      <w:footerReference w:type="default" r:id="rId81"/>
      <w:pgSz w:w="11906" w:h="16838" w:code="9"/>
      <w:pgMar w:top="851" w:right="851" w:bottom="851" w:left="851" w:header="851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CBD" w:rsidRDefault="006F6CBD" w:rsidP="001D0AFC">
      <w:r>
        <w:separator/>
      </w:r>
    </w:p>
    <w:p w:rsidR="006F6CBD" w:rsidRDefault="006F6CBD"/>
    <w:p w:rsidR="006F6CBD" w:rsidRDefault="006F6CBD"/>
    <w:p w:rsidR="006F6CBD" w:rsidRDefault="006F6CBD"/>
  </w:endnote>
  <w:endnote w:type="continuationSeparator" w:id="0">
    <w:p w:rsidR="006F6CBD" w:rsidRDefault="006F6CBD" w:rsidP="001D0AFC">
      <w:r>
        <w:continuationSeparator/>
      </w:r>
    </w:p>
    <w:p w:rsidR="006F6CBD" w:rsidRDefault="006F6CBD"/>
    <w:p w:rsidR="006F6CBD" w:rsidRDefault="006F6CBD"/>
    <w:p w:rsidR="006F6CBD" w:rsidRDefault="006F6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F9D" w:rsidRDefault="002873D3" w:rsidP="005C0B8E">
    <w:pPr>
      <w:pStyle w:val="Footer"/>
    </w:pPr>
    <w:r>
      <w:t>Multi Factor Authenticator Instructions</w:t>
    </w:r>
    <w:r w:rsidR="00EC21BE">
      <w:ptab w:relativeTo="margin" w:alignment="right" w:leader="none"/>
    </w:r>
    <w:r w:rsidR="007343A3" w:rsidRPr="007343A3">
      <w:fldChar w:fldCharType="begin"/>
    </w:r>
    <w:r w:rsidR="007343A3" w:rsidRPr="007343A3">
      <w:instrText xml:space="preserve"> PAGE  \* Arabic  \* MERGEFORMAT </w:instrText>
    </w:r>
    <w:r w:rsidR="007343A3" w:rsidRPr="007343A3">
      <w:fldChar w:fldCharType="separate"/>
    </w:r>
    <w:r w:rsidR="00E33E6C">
      <w:rPr>
        <w:noProof/>
      </w:rPr>
      <w:t>21</w:t>
    </w:r>
    <w:r w:rsidR="007343A3" w:rsidRPr="007343A3">
      <w:fldChar w:fldCharType="end"/>
    </w:r>
    <w:r w:rsidR="007343A3" w:rsidRPr="007343A3">
      <w:t>/</w:t>
    </w:r>
    <w:fldSimple w:instr=" NUMPAGES  \* Arabic  \* MERGEFORMAT ">
      <w:r w:rsidR="00E33E6C">
        <w:rPr>
          <w:noProof/>
        </w:rPr>
        <w:t>21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CBD" w:rsidRPr="000D10A2" w:rsidRDefault="006F6CBD" w:rsidP="001D0AFC">
      <w:pPr>
        <w:rPr>
          <w:color w:val="6682B1"/>
        </w:rPr>
      </w:pPr>
      <w:r w:rsidRPr="000D10A2">
        <w:rPr>
          <w:color w:val="6682B1"/>
        </w:rPr>
        <w:separator/>
      </w:r>
    </w:p>
  </w:footnote>
  <w:footnote w:type="continuationSeparator" w:id="0">
    <w:p w:rsidR="006F6CBD" w:rsidRPr="000D10A2" w:rsidRDefault="006F6CBD" w:rsidP="001D0AFC">
      <w:pPr>
        <w:rPr>
          <w:color w:val="6682B1"/>
        </w:rPr>
      </w:pPr>
      <w:r w:rsidRPr="000D10A2">
        <w:rPr>
          <w:color w:val="6682B1"/>
        </w:rPr>
        <w:continuationSeparator/>
      </w:r>
    </w:p>
  </w:footnote>
  <w:footnote w:type="continuationNotice" w:id="1">
    <w:p w:rsidR="006F6CBD" w:rsidRDefault="006F6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F9D" w:rsidRPr="00C60A76" w:rsidRDefault="00DA2928" w:rsidP="00C60A76">
    <w:pPr>
      <w:pStyle w:val="Header"/>
    </w:pPr>
    <w:r w:rsidRPr="00721A4E">
      <w:rPr>
        <w:noProof/>
      </w:rPr>
      <mc:AlternateContent>
        <mc:Choice Requires="wpg">
          <w:drawing>
            <wp:inline distT="0" distB="0" distL="0" distR="0" wp14:anchorId="7FAF5029" wp14:editId="03A33A59">
              <wp:extent cx="536357" cy="328051"/>
              <wp:effectExtent l="0" t="0" r="0" b="0"/>
              <wp:docPr id="5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36357" cy="328051"/>
                        <a:chOff x="0" y="0"/>
                        <a:chExt cx="3522" cy="2156"/>
                      </a:xfrm>
                    </wpg:grpSpPr>
                    <wps:wsp>
                      <wps:cNvPr id="52" name="Freeform 5"/>
                      <wps:cNvSpPr>
                        <a:spLocks/>
                      </wps:cNvSpPr>
                      <wps:spPr bwMode="auto">
                        <a:xfrm>
                          <a:off x="731" y="212"/>
                          <a:ext cx="2059" cy="1176"/>
                        </a:xfrm>
                        <a:custGeom>
                          <a:avLst/>
                          <a:gdLst>
                            <a:gd name="T0" fmla="*/ 735 w 867"/>
                            <a:gd name="T1" fmla="*/ 0 h 495"/>
                            <a:gd name="T2" fmla="*/ 729 w 867"/>
                            <a:gd name="T3" fmla="*/ 5 h 495"/>
                            <a:gd name="T4" fmla="*/ 394 w 867"/>
                            <a:gd name="T5" fmla="*/ 180 h 495"/>
                            <a:gd name="T6" fmla="*/ 394 w 867"/>
                            <a:gd name="T7" fmla="*/ 180 h 495"/>
                            <a:gd name="T8" fmla="*/ 0 w 867"/>
                            <a:gd name="T9" fmla="*/ 419 h 495"/>
                            <a:gd name="T10" fmla="*/ 132 w 867"/>
                            <a:gd name="T11" fmla="*/ 495 h 495"/>
                            <a:gd name="T12" fmla="*/ 524 w 867"/>
                            <a:gd name="T13" fmla="*/ 265 h 495"/>
                            <a:gd name="T14" fmla="*/ 867 w 867"/>
                            <a:gd name="T15" fmla="*/ 76 h 495"/>
                            <a:gd name="T16" fmla="*/ 735 w 867"/>
                            <a:gd name="T17" fmla="*/ 0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67" h="495">
                              <a:moveTo>
                                <a:pt x="735" y="0"/>
                              </a:moveTo>
                              <a:cubicBezTo>
                                <a:pt x="729" y="5"/>
                                <a:pt x="729" y="5"/>
                                <a:pt x="729" y="5"/>
                              </a:cubicBezTo>
                              <a:cubicBezTo>
                                <a:pt x="636" y="94"/>
                                <a:pt x="524" y="153"/>
                                <a:pt x="394" y="180"/>
                              </a:cubicBezTo>
                              <a:cubicBezTo>
                                <a:pt x="394" y="180"/>
                                <a:pt x="394" y="180"/>
                                <a:pt x="394" y="180"/>
                              </a:cubicBezTo>
                              <a:cubicBezTo>
                                <a:pt x="233" y="214"/>
                                <a:pt x="101" y="294"/>
                                <a:pt x="0" y="419"/>
                              </a:cubicBezTo>
                              <a:cubicBezTo>
                                <a:pt x="132" y="495"/>
                                <a:pt x="132" y="495"/>
                                <a:pt x="132" y="495"/>
                              </a:cubicBezTo>
                              <a:cubicBezTo>
                                <a:pt x="228" y="380"/>
                                <a:pt x="361" y="302"/>
                                <a:pt x="524" y="265"/>
                              </a:cubicBezTo>
                              <a:cubicBezTo>
                                <a:pt x="659" y="235"/>
                                <a:pt x="774" y="171"/>
                                <a:pt x="867" y="76"/>
                              </a:cubicBezTo>
                              <a:lnTo>
                                <a:pt x="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6"/>
                      <wps:cNvSpPr>
                        <a:spLocks/>
                      </wps:cNvSpPr>
                      <wps:spPr bwMode="auto">
                        <a:xfrm>
                          <a:off x="370" y="0"/>
                          <a:ext cx="2045" cy="1172"/>
                        </a:xfrm>
                        <a:custGeom>
                          <a:avLst/>
                          <a:gdLst>
                            <a:gd name="T0" fmla="*/ 734 w 861"/>
                            <a:gd name="T1" fmla="*/ 0 h 493"/>
                            <a:gd name="T2" fmla="*/ 407 w 861"/>
                            <a:gd name="T3" fmla="*/ 154 h 493"/>
                            <a:gd name="T4" fmla="*/ 0 w 861"/>
                            <a:gd name="T5" fmla="*/ 420 h 493"/>
                            <a:gd name="T6" fmla="*/ 127 w 861"/>
                            <a:gd name="T7" fmla="*/ 493 h 493"/>
                            <a:gd name="T8" fmla="*/ 540 w 861"/>
                            <a:gd name="T9" fmla="*/ 241 h 493"/>
                            <a:gd name="T10" fmla="*/ 861 w 861"/>
                            <a:gd name="T11" fmla="*/ 74 h 493"/>
                            <a:gd name="T12" fmla="*/ 734 w 861"/>
                            <a:gd name="T13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61" h="493">
                              <a:moveTo>
                                <a:pt x="734" y="0"/>
                              </a:moveTo>
                              <a:cubicBezTo>
                                <a:pt x="734" y="0"/>
                                <a:pt x="659" y="96"/>
                                <a:pt x="407" y="154"/>
                              </a:cubicBezTo>
                              <a:cubicBezTo>
                                <a:pt x="131" y="217"/>
                                <a:pt x="7" y="410"/>
                                <a:pt x="0" y="420"/>
                              </a:cubicBezTo>
                              <a:cubicBezTo>
                                <a:pt x="127" y="493"/>
                                <a:pt x="127" y="493"/>
                                <a:pt x="127" y="493"/>
                              </a:cubicBezTo>
                              <a:cubicBezTo>
                                <a:pt x="212" y="387"/>
                                <a:pt x="344" y="282"/>
                                <a:pt x="540" y="241"/>
                              </a:cubicBezTo>
                              <a:cubicBezTo>
                                <a:pt x="683" y="211"/>
                                <a:pt x="787" y="145"/>
                                <a:pt x="861" y="74"/>
                              </a:cubicBezTo>
                              <a:lnTo>
                                <a:pt x="7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" cy="965"/>
                        </a:xfrm>
                        <a:custGeom>
                          <a:avLst/>
                          <a:gdLst>
                            <a:gd name="T0" fmla="*/ 601 w 726"/>
                            <a:gd name="T1" fmla="*/ 0 h 406"/>
                            <a:gd name="T2" fmla="*/ 447 w 726"/>
                            <a:gd name="T3" fmla="*/ 45 h 406"/>
                            <a:gd name="T4" fmla="*/ 19 w 726"/>
                            <a:gd name="T5" fmla="*/ 304 h 406"/>
                            <a:gd name="T6" fmla="*/ 0 w 726"/>
                            <a:gd name="T7" fmla="*/ 330 h 406"/>
                            <a:gd name="T8" fmla="*/ 131 w 726"/>
                            <a:gd name="T9" fmla="*/ 406 h 406"/>
                            <a:gd name="T10" fmla="*/ 132 w 726"/>
                            <a:gd name="T11" fmla="*/ 404 h 406"/>
                            <a:gd name="T12" fmla="*/ 556 w 726"/>
                            <a:gd name="T13" fmla="*/ 126 h 406"/>
                            <a:gd name="T14" fmla="*/ 726 w 726"/>
                            <a:gd name="T15" fmla="*/ 72 h 406"/>
                            <a:gd name="T16" fmla="*/ 601 w 726"/>
                            <a:gd name="T17" fmla="*/ 0 h 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26" h="406">
                              <a:moveTo>
                                <a:pt x="601" y="0"/>
                              </a:moveTo>
                              <a:cubicBezTo>
                                <a:pt x="555" y="22"/>
                                <a:pt x="500" y="35"/>
                                <a:pt x="447" y="45"/>
                              </a:cubicBezTo>
                              <a:cubicBezTo>
                                <a:pt x="229" y="88"/>
                                <a:pt x="94" y="210"/>
                                <a:pt x="19" y="304"/>
                              </a:cubicBezTo>
                              <a:cubicBezTo>
                                <a:pt x="12" y="313"/>
                                <a:pt x="6" y="321"/>
                                <a:pt x="0" y="330"/>
                              </a:cubicBezTo>
                              <a:cubicBezTo>
                                <a:pt x="131" y="406"/>
                                <a:pt x="131" y="406"/>
                                <a:pt x="131" y="406"/>
                              </a:cubicBezTo>
                              <a:cubicBezTo>
                                <a:pt x="132" y="404"/>
                                <a:pt x="132" y="404"/>
                                <a:pt x="132" y="404"/>
                              </a:cubicBezTo>
                              <a:cubicBezTo>
                                <a:pt x="156" y="368"/>
                                <a:pt x="286" y="188"/>
                                <a:pt x="556" y="126"/>
                              </a:cubicBezTo>
                              <a:cubicBezTo>
                                <a:pt x="626" y="110"/>
                                <a:pt x="682" y="91"/>
                                <a:pt x="726" y="72"/>
                              </a:cubicBezTo>
                              <a:lnTo>
                                <a:pt x="6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8"/>
                      <wps:cNvSpPr>
                        <a:spLocks/>
                      </wps:cNvSpPr>
                      <wps:spPr bwMode="auto">
                        <a:xfrm>
                          <a:off x="1330" y="426"/>
                          <a:ext cx="1829" cy="962"/>
                        </a:xfrm>
                        <a:custGeom>
                          <a:avLst/>
                          <a:gdLst>
                            <a:gd name="T0" fmla="*/ 640 w 770"/>
                            <a:gd name="T1" fmla="*/ 0 h 405"/>
                            <a:gd name="T2" fmla="*/ 635 w 770"/>
                            <a:gd name="T3" fmla="*/ 5 h 405"/>
                            <a:gd name="T4" fmla="*/ 279 w 770"/>
                            <a:gd name="T5" fmla="*/ 203 h 405"/>
                            <a:gd name="T6" fmla="*/ 0 w 770"/>
                            <a:gd name="T7" fmla="*/ 329 h 405"/>
                            <a:gd name="T8" fmla="*/ 131 w 770"/>
                            <a:gd name="T9" fmla="*/ 405 h 405"/>
                            <a:gd name="T10" fmla="*/ 393 w 770"/>
                            <a:gd name="T11" fmla="*/ 288 h 405"/>
                            <a:gd name="T12" fmla="*/ 770 w 770"/>
                            <a:gd name="T13" fmla="*/ 76 h 405"/>
                            <a:gd name="T14" fmla="*/ 640 w 770"/>
                            <a:gd name="T15" fmla="*/ 0 h 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70" h="405">
                              <a:moveTo>
                                <a:pt x="640" y="0"/>
                              </a:moveTo>
                              <a:cubicBezTo>
                                <a:pt x="635" y="5"/>
                                <a:pt x="635" y="5"/>
                                <a:pt x="635" y="5"/>
                              </a:cubicBezTo>
                              <a:cubicBezTo>
                                <a:pt x="539" y="105"/>
                                <a:pt x="419" y="171"/>
                                <a:pt x="279" y="203"/>
                              </a:cubicBezTo>
                              <a:cubicBezTo>
                                <a:pt x="171" y="227"/>
                                <a:pt x="78" y="269"/>
                                <a:pt x="0" y="329"/>
                              </a:cubicBezTo>
                              <a:cubicBezTo>
                                <a:pt x="131" y="405"/>
                                <a:pt x="131" y="405"/>
                                <a:pt x="131" y="405"/>
                              </a:cubicBezTo>
                              <a:cubicBezTo>
                                <a:pt x="198" y="354"/>
                                <a:pt x="284" y="311"/>
                                <a:pt x="393" y="288"/>
                              </a:cubicBezTo>
                              <a:cubicBezTo>
                                <a:pt x="545" y="254"/>
                                <a:pt x="672" y="183"/>
                                <a:pt x="770" y="76"/>
                              </a:cubicBezTo>
                              <a:lnTo>
                                <a:pt x="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Freeform 9"/>
                      <wps:cNvSpPr>
                        <a:spLocks/>
                      </wps:cNvSpPr>
                      <wps:spPr bwMode="auto">
                        <a:xfrm>
                          <a:off x="2199" y="640"/>
                          <a:ext cx="1323" cy="748"/>
                        </a:xfrm>
                        <a:custGeom>
                          <a:avLst/>
                          <a:gdLst>
                            <a:gd name="T0" fmla="*/ 430 w 557"/>
                            <a:gd name="T1" fmla="*/ 0 h 315"/>
                            <a:gd name="T2" fmla="*/ 425 w 557"/>
                            <a:gd name="T3" fmla="*/ 5 h 315"/>
                            <a:gd name="T4" fmla="*/ 33 w 557"/>
                            <a:gd name="T5" fmla="*/ 226 h 315"/>
                            <a:gd name="T6" fmla="*/ 0 w 557"/>
                            <a:gd name="T7" fmla="*/ 233 h 315"/>
                            <a:gd name="T8" fmla="*/ 141 w 557"/>
                            <a:gd name="T9" fmla="*/ 315 h 315"/>
                            <a:gd name="T10" fmla="*/ 141 w 557"/>
                            <a:gd name="T11" fmla="*/ 315 h 315"/>
                            <a:gd name="T12" fmla="*/ 557 w 557"/>
                            <a:gd name="T13" fmla="*/ 74 h 315"/>
                            <a:gd name="T14" fmla="*/ 430 w 557"/>
                            <a:gd name="T15" fmla="*/ 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57" h="315">
                              <a:moveTo>
                                <a:pt x="430" y="0"/>
                              </a:moveTo>
                              <a:cubicBezTo>
                                <a:pt x="425" y="5"/>
                                <a:pt x="425" y="5"/>
                                <a:pt x="425" y="5"/>
                              </a:cubicBezTo>
                              <a:cubicBezTo>
                                <a:pt x="323" y="117"/>
                                <a:pt x="191" y="191"/>
                                <a:pt x="33" y="226"/>
                              </a:cubicBezTo>
                              <a:cubicBezTo>
                                <a:pt x="22" y="228"/>
                                <a:pt x="11" y="231"/>
                                <a:pt x="0" y="233"/>
                              </a:cubicBezTo>
                              <a:cubicBezTo>
                                <a:pt x="141" y="315"/>
                                <a:pt x="141" y="315"/>
                                <a:pt x="141" y="315"/>
                              </a:cubicBezTo>
                              <a:cubicBezTo>
                                <a:pt x="141" y="315"/>
                                <a:pt x="141" y="315"/>
                                <a:pt x="141" y="315"/>
                              </a:cubicBezTo>
                              <a:cubicBezTo>
                                <a:pt x="217" y="299"/>
                                <a:pt x="421" y="243"/>
                                <a:pt x="557" y="74"/>
                              </a:cubicBezTo>
                              <a:lnTo>
                                <a:pt x="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Freeform 10"/>
                      <wps:cNvSpPr>
                        <a:spLocks noEditPoints="1"/>
                      </wps:cNvSpPr>
                      <wps:spPr bwMode="auto">
                        <a:xfrm>
                          <a:off x="166" y="1617"/>
                          <a:ext cx="373" cy="413"/>
                        </a:xfrm>
                        <a:custGeom>
                          <a:avLst/>
                          <a:gdLst>
                            <a:gd name="T0" fmla="*/ 0 w 157"/>
                            <a:gd name="T1" fmla="*/ 0 h 174"/>
                            <a:gd name="T2" fmla="*/ 97 w 157"/>
                            <a:gd name="T3" fmla="*/ 0 h 174"/>
                            <a:gd name="T4" fmla="*/ 151 w 157"/>
                            <a:gd name="T5" fmla="*/ 46 h 174"/>
                            <a:gd name="T6" fmla="*/ 133 w 157"/>
                            <a:gd name="T7" fmla="*/ 80 h 174"/>
                            <a:gd name="T8" fmla="*/ 133 w 157"/>
                            <a:gd name="T9" fmla="*/ 81 h 174"/>
                            <a:gd name="T10" fmla="*/ 157 w 157"/>
                            <a:gd name="T11" fmla="*/ 121 h 174"/>
                            <a:gd name="T12" fmla="*/ 89 w 157"/>
                            <a:gd name="T13" fmla="*/ 174 h 174"/>
                            <a:gd name="T14" fmla="*/ 1 w 157"/>
                            <a:gd name="T15" fmla="*/ 174 h 174"/>
                            <a:gd name="T16" fmla="*/ 0 w 157"/>
                            <a:gd name="T17" fmla="*/ 0 h 174"/>
                            <a:gd name="T18" fmla="*/ 89 w 157"/>
                            <a:gd name="T19" fmla="*/ 68 h 174"/>
                            <a:gd name="T20" fmla="*/ 107 w 157"/>
                            <a:gd name="T21" fmla="*/ 51 h 174"/>
                            <a:gd name="T22" fmla="*/ 89 w 157"/>
                            <a:gd name="T23" fmla="*/ 37 h 174"/>
                            <a:gd name="T24" fmla="*/ 43 w 157"/>
                            <a:gd name="T25" fmla="*/ 37 h 174"/>
                            <a:gd name="T26" fmla="*/ 43 w 157"/>
                            <a:gd name="T27" fmla="*/ 68 h 174"/>
                            <a:gd name="T28" fmla="*/ 89 w 157"/>
                            <a:gd name="T29" fmla="*/ 68 h 174"/>
                            <a:gd name="T30" fmla="*/ 94 w 157"/>
                            <a:gd name="T31" fmla="*/ 137 h 174"/>
                            <a:gd name="T32" fmla="*/ 114 w 157"/>
                            <a:gd name="T33" fmla="*/ 119 h 174"/>
                            <a:gd name="T34" fmla="*/ 93 w 157"/>
                            <a:gd name="T35" fmla="*/ 102 h 174"/>
                            <a:gd name="T36" fmla="*/ 43 w 157"/>
                            <a:gd name="T37" fmla="*/ 102 h 174"/>
                            <a:gd name="T38" fmla="*/ 43 w 157"/>
                            <a:gd name="T39" fmla="*/ 137 h 174"/>
                            <a:gd name="T40" fmla="*/ 94 w 157"/>
                            <a:gd name="T41" fmla="*/ 137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7" h="174">
                              <a:moveTo>
                                <a:pt x="0" y="0"/>
                              </a:move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128" y="0"/>
                                <a:pt x="151" y="19"/>
                                <a:pt x="151" y="46"/>
                              </a:cubicBezTo>
                              <a:cubicBezTo>
                                <a:pt x="151" y="60"/>
                                <a:pt x="144" y="73"/>
                                <a:pt x="133" y="80"/>
                              </a:cubicBezTo>
                              <a:cubicBezTo>
                                <a:pt x="133" y="81"/>
                                <a:pt x="133" y="81"/>
                                <a:pt x="133" y="81"/>
                              </a:cubicBezTo>
                              <a:cubicBezTo>
                                <a:pt x="148" y="88"/>
                                <a:pt x="157" y="103"/>
                                <a:pt x="157" y="121"/>
                              </a:cubicBezTo>
                              <a:cubicBezTo>
                                <a:pt x="157" y="156"/>
                                <a:pt x="135" y="174"/>
                                <a:pt x="89" y="174"/>
                              </a:cubicBezTo>
                              <a:cubicBezTo>
                                <a:pt x="1" y="174"/>
                                <a:pt x="1" y="174"/>
                                <a:pt x="1" y="174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89" y="68"/>
                              </a:moveTo>
                              <a:cubicBezTo>
                                <a:pt x="101" y="68"/>
                                <a:pt x="107" y="62"/>
                                <a:pt x="107" y="51"/>
                              </a:cubicBezTo>
                              <a:cubicBezTo>
                                <a:pt x="107" y="42"/>
                                <a:pt x="101" y="37"/>
                                <a:pt x="89" y="37"/>
                              </a:cubicBezTo>
                              <a:cubicBezTo>
                                <a:pt x="43" y="37"/>
                                <a:pt x="43" y="37"/>
                                <a:pt x="43" y="37"/>
                              </a:cubicBezTo>
                              <a:cubicBezTo>
                                <a:pt x="43" y="68"/>
                                <a:pt x="43" y="68"/>
                                <a:pt x="43" y="68"/>
                              </a:cubicBezTo>
                              <a:lnTo>
                                <a:pt x="89" y="68"/>
                              </a:lnTo>
                              <a:close/>
                              <a:moveTo>
                                <a:pt x="94" y="137"/>
                              </a:moveTo>
                              <a:cubicBezTo>
                                <a:pt x="107" y="137"/>
                                <a:pt x="114" y="131"/>
                                <a:pt x="114" y="119"/>
                              </a:cubicBezTo>
                              <a:cubicBezTo>
                                <a:pt x="114" y="108"/>
                                <a:pt x="106" y="102"/>
                                <a:pt x="93" y="102"/>
                              </a:cubicBezTo>
                              <a:cubicBezTo>
                                <a:pt x="43" y="102"/>
                                <a:pt x="43" y="102"/>
                                <a:pt x="43" y="102"/>
                              </a:cubicBezTo>
                              <a:cubicBezTo>
                                <a:pt x="43" y="137"/>
                                <a:pt x="43" y="137"/>
                                <a:pt x="43" y="137"/>
                              </a:cubicBezTo>
                              <a:lnTo>
                                <a:pt x="94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Rectangle 58"/>
                      <wps:cNvSpPr>
                        <a:spLocks noChangeArrowheads="1"/>
                      </wps:cNvSpPr>
                      <wps:spPr bwMode="auto">
                        <a:xfrm>
                          <a:off x="579" y="1617"/>
                          <a:ext cx="102" cy="413"/>
                        </a:xfrm>
                        <a:prstGeom prst="rect">
                          <a:avLst/>
                        </a:pr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12"/>
                      <wps:cNvSpPr>
                        <a:spLocks/>
                      </wps:cNvSpPr>
                      <wps:spPr bwMode="auto">
                        <a:xfrm>
                          <a:off x="726" y="1721"/>
                          <a:ext cx="342" cy="319"/>
                        </a:xfrm>
                        <a:custGeom>
                          <a:avLst/>
                          <a:gdLst>
                            <a:gd name="T0" fmla="*/ 0 w 144"/>
                            <a:gd name="T1" fmla="*/ 0 h 134"/>
                            <a:gd name="T2" fmla="*/ 43 w 144"/>
                            <a:gd name="T3" fmla="*/ 0 h 134"/>
                            <a:gd name="T4" fmla="*/ 43 w 144"/>
                            <a:gd name="T5" fmla="*/ 67 h 134"/>
                            <a:gd name="T6" fmla="*/ 71 w 144"/>
                            <a:gd name="T7" fmla="*/ 96 h 134"/>
                            <a:gd name="T8" fmla="*/ 102 w 144"/>
                            <a:gd name="T9" fmla="*/ 67 h 134"/>
                            <a:gd name="T10" fmla="*/ 102 w 144"/>
                            <a:gd name="T11" fmla="*/ 0 h 134"/>
                            <a:gd name="T12" fmla="*/ 144 w 144"/>
                            <a:gd name="T13" fmla="*/ 0 h 134"/>
                            <a:gd name="T14" fmla="*/ 144 w 144"/>
                            <a:gd name="T15" fmla="*/ 130 h 134"/>
                            <a:gd name="T16" fmla="*/ 103 w 144"/>
                            <a:gd name="T17" fmla="*/ 130 h 134"/>
                            <a:gd name="T18" fmla="*/ 103 w 144"/>
                            <a:gd name="T19" fmla="*/ 118 h 134"/>
                            <a:gd name="T20" fmla="*/ 102 w 144"/>
                            <a:gd name="T21" fmla="*/ 118 h 134"/>
                            <a:gd name="T22" fmla="*/ 60 w 144"/>
                            <a:gd name="T23" fmla="*/ 134 h 134"/>
                            <a:gd name="T24" fmla="*/ 16 w 144"/>
                            <a:gd name="T25" fmla="*/ 118 h 134"/>
                            <a:gd name="T26" fmla="*/ 0 w 144"/>
                            <a:gd name="T27" fmla="*/ 76 h 134"/>
                            <a:gd name="T28" fmla="*/ 0 w 144"/>
                            <a:gd name="T29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4" h="134">
                              <a:moveTo>
                                <a:pt x="0" y="0"/>
                              </a:move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86"/>
                                <a:pt x="51" y="96"/>
                                <a:pt x="71" y="96"/>
                              </a:cubicBezTo>
                              <a:cubicBezTo>
                                <a:pt x="89" y="96"/>
                                <a:pt x="102" y="84"/>
                                <a:pt x="102" y="67"/>
                              </a:cubicBezTo>
                              <a:cubicBezTo>
                                <a:pt x="102" y="0"/>
                                <a:pt x="102" y="0"/>
                                <a:pt x="102" y="0"/>
                              </a:cubicBez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4" y="130"/>
                                <a:pt x="144" y="130"/>
                                <a:pt x="144" y="130"/>
                              </a:cubicBezTo>
                              <a:cubicBezTo>
                                <a:pt x="103" y="130"/>
                                <a:pt x="103" y="130"/>
                                <a:pt x="103" y="130"/>
                              </a:cubicBezTo>
                              <a:cubicBezTo>
                                <a:pt x="103" y="118"/>
                                <a:pt x="103" y="118"/>
                                <a:pt x="103" y="118"/>
                              </a:cubicBezTo>
                              <a:cubicBezTo>
                                <a:pt x="102" y="118"/>
                                <a:pt x="102" y="118"/>
                                <a:pt x="102" y="118"/>
                              </a:cubicBezTo>
                              <a:cubicBezTo>
                                <a:pt x="92" y="129"/>
                                <a:pt x="78" y="134"/>
                                <a:pt x="60" y="134"/>
                              </a:cubicBezTo>
                              <a:cubicBezTo>
                                <a:pt x="41" y="134"/>
                                <a:pt x="27" y="129"/>
                                <a:pt x="16" y="118"/>
                              </a:cubicBezTo>
                              <a:cubicBezTo>
                                <a:pt x="6" y="108"/>
                                <a:pt x="0" y="93"/>
                                <a:pt x="0" y="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13"/>
                      <wps:cNvSpPr>
                        <a:spLocks noEditPoints="1"/>
                      </wps:cNvSpPr>
                      <wps:spPr bwMode="auto">
                        <a:xfrm>
                          <a:off x="1106" y="1709"/>
                          <a:ext cx="350" cy="333"/>
                        </a:xfrm>
                        <a:custGeom>
                          <a:avLst/>
                          <a:gdLst>
                            <a:gd name="T0" fmla="*/ 74 w 147"/>
                            <a:gd name="T1" fmla="*/ 1 h 140"/>
                            <a:gd name="T2" fmla="*/ 147 w 147"/>
                            <a:gd name="T3" fmla="*/ 71 h 140"/>
                            <a:gd name="T4" fmla="*/ 147 w 147"/>
                            <a:gd name="T5" fmla="*/ 83 h 140"/>
                            <a:gd name="T6" fmla="*/ 42 w 147"/>
                            <a:gd name="T7" fmla="*/ 83 h 140"/>
                            <a:gd name="T8" fmla="*/ 77 w 147"/>
                            <a:gd name="T9" fmla="*/ 107 h 140"/>
                            <a:gd name="T10" fmla="*/ 116 w 147"/>
                            <a:gd name="T11" fmla="*/ 88 h 140"/>
                            <a:gd name="T12" fmla="*/ 139 w 147"/>
                            <a:gd name="T13" fmla="*/ 115 h 140"/>
                            <a:gd name="T14" fmla="*/ 75 w 147"/>
                            <a:gd name="T15" fmla="*/ 140 h 140"/>
                            <a:gd name="T16" fmla="*/ 0 w 147"/>
                            <a:gd name="T17" fmla="*/ 71 h 140"/>
                            <a:gd name="T18" fmla="*/ 74 w 147"/>
                            <a:gd name="T19" fmla="*/ 1 h 140"/>
                            <a:gd name="T20" fmla="*/ 106 w 147"/>
                            <a:gd name="T21" fmla="*/ 55 h 140"/>
                            <a:gd name="T22" fmla="*/ 74 w 147"/>
                            <a:gd name="T23" fmla="*/ 33 h 140"/>
                            <a:gd name="T24" fmla="*/ 43 w 147"/>
                            <a:gd name="T25" fmla="*/ 55 h 140"/>
                            <a:gd name="T26" fmla="*/ 106 w 147"/>
                            <a:gd name="T27" fmla="*/ 5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47" h="140">
                              <a:moveTo>
                                <a:pt x="74" y="1"/>
                              </a:moveTo>
                              <a:cubicBezTo>
                                <a:pt x="116" y="1"/>
                                <a:pt x="147" y="31"/>
                                <a:pt x="147" y="71"/>
                              </a:cubicBezTo>
                              <a:cubicBezTo>
                                <a:pt x="147" y="83"/>
                                <a:pt x="147" y="83"/>
                                <a:pt x="147" y="83"/>
                              </a:cubicBezTo>
                              <a:cubicBezTo>
                                <a:pt x="42" y="83"/>
                                <a:pt x="42" y="83"/>
                                <a:pt x="42" y="83"/>
                              </a:cubicBezTo>
                              <a:cubicBezTo>
                                <a:pt x="44" y="98"/>
                                <a:pt x="56" y="107"/>
                                <a:pt x="77" y="107"/>
                              </a:cubicBezTo>
                              <a:cubicBezTo>
                                <a:pt x="90" y="107"/>
                                <a:pt x="103" y="100"/>
                                <a:pt x="116" y="88"/>
                              </a:cubicBezTo>
                              <a:cubicBezTo>
                                <a:pt x="139" y="115"/>
                                <a:pt x="139" y="115"/>
                                <a:pt x="139" y="115"/>
                              </a:cubicBezTo>
                              <a:cubicBezTo>
                                <a:pt x="122" y="132"/>
                                <a:pt x="102" y="140"/>
                                <a:pt x="75" y="140"/>
                              </a:cubicBezTo>
                              <a:cubicBezTo>
                                <a:pt x="30" y="140"/>
                                <a:pt x="0" y="112"/>
                                <a:pt x="0" y="71"/>
                              </a:cubicBezTo>
                              <a:cubicBezTo>
                                <a:pt x="0" y="32"/>
                                <a:pt x="32" y="0"/>
                                <a:pt x="74" y="1"/>
                              </a:cubicBezTo>
                              <a:close/>
                              <a:moveTo>
                                <a:pt x="106" y="55"/>
                              </a:moveTo>
                              <a:cubicBezTo>
                                <a:pt x="104" y="41"/>
                                <a:pt x="92" y="33"/>
                                <a:pt x="74" y="33"/>
                              </a:cubicBezTo>
                              <a:cubicBezTo>
                                <a:pt x="57" y="33"/>
                                <a:pt x="44" y="42"/>
                                <a:pt x="43" y="55"/>
                              </a:cubicBezTo>
                              <a:lnTo>
                                <a:pt x="10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14"/>
                      <wps:cNvSpPr>
                        <a:spLocks/>
                      </wps:cNvSpPr>
                      <wps:spPr bwMode="auto">
                        <a:xfrm>
                          <a:off x="1477" y="1617"/>
                          <a:ext cx="382" cy="425"/>
                        </a:xfrm>
                        <a:custGeom>
                          <a:avLst/>
                          <a:gdLst>
                            <a:gd name="T0" fmla="*/ 41 w 161"/>
                            <a:gd name="T1" fmla="*/ 110 h 179"/>
                            <a:gd name="T2" fmla="*/ 86 w 161"/>
                            <a:gd name="T3" fmla="*/ 144 h 179"/>
                            <a:gd name="T4" fmla="*/ 118 w 161"/>
                            <a:gd name="T5" fmla="*/ 127 h 179"/>
                            <a:gd name="T6" fmla="*/ 68 w 161"/>
                            <a:gd name="T7" fmla="*/ 103 h 179"/>
                            <a:gd name="T8" fmla="*/ 6 w 161"/>
                            <a:gd name="T9" fmla="*/ 51 h 179"/>
                            <a:gd name="T10" fmla="*/ 76 w 161"/>
                            <a:gd name="T11" fmla="*/ 0 h 179"/>
                            <a:gd name="T12" fmla="*/ 156 w 161"/>
                            <a:gd name="T13" fmla="*/ 52 h 179"/>
                            <a:gd name="T14" fmla="*/ 115 w 161"/>
                            <a:gd name="T15" fmla="*/ 61 h 179"/>
                            <a:gd name="T16" fmla="*/ 76 w 161"/>
                            <a:gd name="T17" fmla="*/ 35 h 179"/>
                            <a:gd name="T18" fmla="*/ 49 w 161"/>
                            <a:gd name="T19" fmla="*/ 51 h 179"/>
                            <a:gd name="T20" fmla="*/ 96 w 161"/>
                            <a:gd name="T21" fmla="*/ 71 h 179"/>
                            <a:gd name="T22" fmla="*/ 161 w 161"/>
                            <a:gd name="T23" fmla="*/ 126 h 179"/>
                            <a:gd name="T24" fmla="*/ 86 w 161"/>
                            <a:gd name="T25" fmla="*/ 179 h 179"/>
                            <a:gd name="T26" fmla="*/ 0 w 161"/>
                            <a:gd name="T27" fmla="*/ 117 h 179"/>
                            <a:gd name="T28" fmla="*/ 41 w 161"/>
                            <a:gd name="T29" fmla="*/ 110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1" h="179">
                              <a:moveTo>
                                <a:pt x="41" y="110"/>
                              </a:moveTo>
                              <a:cubicBezTo>
                                <a:pt x="46" y="134"/>
                                <a:pt x="60" y="144"/>
                                <a:pt x="86" y="144"/>
                              </a:cubicBezTo>
                              <a:cubicBezTo>
                                <a:pt x="106" y="144"/>
                                <a:pt x="118" y="138"/>
                                <a:pt x="118" y="127"/>
                              </a:cubicBezTo>
                              <a:cubicBezTo>
                                <a:pt x="118" y="117"/>
                                <a:pt x="109" y="112"/>
                                <a:pt x="68" y="103"/>
                              </a:cubicBezTo>
                              <a:cubicBezTo>
                                <a:pt x="25" y="93"/>
                                <a:pt x="6" y="78"/>
                                <a:pt x="6" y="51"/>
                              </a:cubicBezTo>
                              <a:cubicBezTo>
                                <a:pt x="6" y="21"/>
                                <a:pt x="34" y="0"/>
                                <a:pt x="76" y="0"/>
                              </a:cubicBezTo>
                              <a:cubicBezTo>
                                <a:pt x="117" y="0"/>
                                <a:pt x="148" y="20"/>
                                <a:pt x="156" y="52"/>
                              </a:cubicBezTo>
                              <a:cubicBezTo>
                                <a:pt x="115" y="61"/>
                                <a:pt x="115" y="61"/>
                                <a:pt x="115" y="61"/>
                              </a:cubicBezTo>
                              <a:cubicBezTo>
                                <a:pt x="109" y="43"/>
                                <a:pt x="96" y="35"/>
                                <a:pt x="76" y="35"/>
                              </a:cubicBezTo>
                              <a:cubicBezTo>
                                <a:pt x="60" y="35"/>
                                <a:pt x="49" y="41"/>
                                <a:pt x="49" y="51"/>
                              </a:cubicBezTo>
                              <a:cubicBezTo>
                                <a:pt x="50" y="59"/>
                                <a:pt x="56" y="62"/>
                                <a:pt x="96" y="71"/>
                              </a:cubicBezTo>
                              <a:cubicBezTo>
                                <a:pt x="140" y="82"/>
                                <a:pt x="161" y="98"/>
                                <a:pt x="161" y="126"/>
                              </a:cubicBezTo>
                              <a:cubicBezTo>
                                <a:pt x="161" y="158"/>
                                <a:pt x="131" y="179"/>
                                <a:pt x="86" y="179"/>
                              </a:cubicBezTo>
                              <a:cubicBezTo>
                                <a:pt x="37" y="179"/>
                                <a:pt x="6" y="156"/>
                                <a:pt x="0" y="117"/>
                              </a:cubicBezTo>
                              <a:lnTo>
                                <a:pt x="4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15"/>
                      <wps:cNvSpPr>
                        <a:spLocks/>
                      </wps:cNvSpPr>
                      <wps:spPr bwMode="auto">
                        <a:xfrm>
                          <a:off x="1883" y="1712"/>
                          <a:ext cx="342" cy="330"/>
                        </a:xfrm>
                        <a:custGeom>
                          <a:avLst/>
                          <a:gdLst>
                            <a:gd name="T0" fmla="*/ 74 w 144"/>
                            <a:gd name="T1" fmla="*/ 0 h 139"/>
                            <a:gd name="T2" fmla="*/ 144 w 144"/>
                            <a:gd name="T3" fmla="*/ 46 h 139"/>
                            <a:gd name="T4" fmla="*/ 105 w 144"/>
                            <a:gd name="T5" fmla="*/ 58 h 139"/>
                            <a:gd name="T6" fmla="*/ 74 w 144"/>
                            <a:gd name="T7" fmla="*/ 37 h 139"/>
                            <a:gd name="T8" fmla="*/ 43 w 144"/>
                            <a:gd name="T9" fmla="*/ 69 h 139"/>
                            <a:gd name="T10" fmla="*/ 74 w 144"/>
                            <a:gd name="T11" fmla="*/ 102 h 139"/>
                            <a:gd name="T12" fmla="*/ 105 w 144"/>
                            <a:gd name="T13" fmla="*/ 80 h 139"/>
                            <a:gd name="T14" fmla="*/ 144 w 144"/>
                            <a:gd name="T15" fmla="*/ 92 h 139"/>
                            <a:gd name="T16" fmla="*/ 74 w 144"/>
                            <a:gd name="T17" fmla="*/ 139 h 139"/>
                            <a:gd name="T18" fmla="*/ 0 w 144"/>
                            <a:gd name="T19" fmla="*/ 69 h 139"/>
                            <a:gd name="T20" fmla="*/ 74 w 144"/>
                            <a:gd name="T21" fmla="*/ 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4" h="139">
                              <a:moveTo>
                                <a:pt x="74" y="0"/>
                              </a:moveTo>
                              <a:cubicBezTo>
                                <a:pt x="108" y="0"/>
                                <a:pt x="137" y="19"/>
                                <a:pt x="144" y="46"/>
                              </a:cubicBezTo>
                              <a:cubicBezTo>
                                <a:pt x="105" y="58"/>
                                <a:pt x="105" y="58"/>
                                <a:pt x="105" y="58"/>
                              </a:cubicBezTo>
                              <a:cubicBezTo>
                                <a:pt x="101" y="45"/>
                                <a:pt x="90" y="37"/>
                                <a:pt x="74" y="37"/>
                              </a:cubicBezTo>
                              <a:cubicBezTo>
                                <a:pt x="56" y="37"/>
                                <a:pt x="43" y="50"/>
                                <a:pt x="43" y="69"/>
                              </a:cubicBezTo>
                              <a:cubicBezTo>
                                <a:pt x="43" y="89"/>
                                <a:pt x="56" y="102"/>
                                <a:pt x="74" y="102"/>
                              </a:cubicBezTo>
                              <a:cubicBezTo>
                                <a:pt x="90" y="102"/>
                                <a:pt x="100" y="94"/>
                                <a:pt x="105" y="80"/>
                              </a:cubicBezTo>
                              <a:cubicBezTo>
                                <a:pt x="144" y="92"/>
                                <a:pt x="144" y="92"/>
                                <a:pt x="144" y="92"/>
                              </a:cubicBezTo>
                              <a:cubicBezTo>
                                <a:pt x="137" y="120"/>
                                <a:pt x="108" y="139"/>
                                <a:pt x="74" y="139"/>
                              </a:cubicBezTo>
                              <a:cubicBezTo>
                                <a:pt x="32" y="139"/>
                                <a:pt x="0" y="109"/>
                                <a:pt x="0" y="69"/>
                              </a:cubicBezTo>
                              <a:cubicBezTo>
                                <a:pt x="0" y="30"/>
                                <a:pt x="32" y="0"/>
                                <a:pt x="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16"/>
                      <wps:cNvSpPr>
                        <a:spLocks noEditPoints="1"/>
                      </wps:cNvSpPr>
                      <wps:spPr bwMode="auto">
                        <a:xfrm>
                          <a:off x="2247" y="1709"/>
                          <a:ext cx="363" cy="336"/>
                        </a:xfrm>
                        <a:custGeom>
                          <a:avLst/>
                          <a:gdLst>
                            <a:gd name="T0" fmla="*/ 77 w 153"/>
                            <a:gd name="T1" fmla="*/ 1 h 141"/>
                            <a:gd name="T2" fmla="*/ 152 w 153"/>
                            <a:gd name="T3" fmla="*/ 70 h 141"/>
                            <a:gd name="T4" fmla="*/ 77 w 153"/>
                            <a:gd name="T5" fmla="*/ 140 h 141"/>
                            <a:gd name="T6" fmla="*/ 1 w 153"/>
                            <a:gd name="T7" fmla="*/ 70 h 141"/>
                            <a:gd name="T8" fmla="*/ 77 w 153"/>
                            <a:gd name="T9" fmla="*/ 1 h 141"/>
                            <a:gd name="T10" fmla="*/ 77 w 153"/>
                            <a:gd name="T11" fmla="*/ 38 h 141"/>
                            <a:gd name="T12" fmla="*/ 44 w 153"/>
                            <a:gd name="T13" fmla="*/ 70 h 141"/>
                            <a:gd name="T14" fmla="*/ 77 w 153"/>
                            <a:gd name="T15" fmla="*/ 103 h 141"/>
                            <a:gd name="T16" fmla="*/ 110 w 153"/>
                            <a:gd name="T17" fmla="*/ 70 h 141"/>
                            <a:gd name="T18" fmla="*/ 77 w 153"/>
                            <a:gd name="T19" fmla="*/ 38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3" h="141">
                              <a:moveTo>
                                <a:pt x="77" y="1"/>
                              </a:moveTo>
                              <a:cubicBezTo>
                                <a:pt x="120" y="0"/>
                                <a:pt x="153" y="31"/>
                                <a:pt x="152" y="70"/>
                              </a:cubicBezTo>
                              <a:cubicBezTo>
                                <a:pt x="153" y="110"/>
                                <a:pt x="120" y="141"/>
                                <a:pt x="77" y="140"/>
                              </a:cubicBezTo>
                              <a:cubicBezTo>
                                <a:pt x="34" y="141"/>
                                <a:pt x="0" y="110"/>
                                <a:pt x="1" y="70"/>
                              </a:cubicBezTo>
                              <a:cubicBezTo>
                                <a:pt x="0" y="31"/>
                                <a:pt x="34" y="0"/>
                                <a:pt x="77" y="1"/>
                              </a:cubicBezTo>
                              <a:close/>
                              <a:moveTo>
                                <a:pt x="77" y="38"/>
                              </a:moveTo>
                              <a:cubicBezTo>
                                <a:pt x="57" y="38"/>
                                <a:pt x="44" y="51"/>
                                <a:pt x="44" y="70"/>
                              </a:cubicBezTo>
                              <a:cubicBezTo>
                                <a:pt x="44" y="89"/>
                                <a:pt x="57" y="103"/>
                                <a:pt x="77" y="103"/>
                              </a:cubicBezTo>
                              <a:cubicBezTo>
                                <a:pt x="97" y="103"/>
                                <a:pt x="110" y="89"/>
                                <a:pt x="110" y="70"/>
                              </a:cubicBezTo>
                              <a:cubicBezTo>
                                <a:pt x="110" y="51"/>
                                <a:pt x="97" y="38"/>
                                <a:pt x="77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17"/>
                      <wps:cNvSpPr>
                        <a:spLocks noEditPoints="1"/>
                      </wps:cNvSpPr>
                      <wps:spPr bwMode="auto">
                        <a:xfrm>
                          <a:off x="2643" y="1714"/>
                          <a:ext cx="354" cy="442"/>
                        </a:xfrm>
                        <a:custGeom>
                          <a:avLst/>
                          <a:gdLst>
                            <a:gd name="T0" fmla="*/ 81 w 149"/>
                            <a:gd name="T1" fmla="*/ 0 h 186"/>
                            <a:gd name="T2" fmla="*/ 41 w 149"/>
                            <a:gd name="T3" fmla="*/ 15 h 186"/>
                            <a:gd name="T4" fmla="*/ 40 w 149"/>
                            <a:gd name="T5" fmla="*/ 15 h 186"/>
                            <a:gd name="T6" fmla="*/ 40 w 149"/>
                            <a:gd name="T7" fmla="*/ 3 h 186"/>
                            <a:gd name="T8" fmla="*/ 0 w 149"/>
                            <a:gd name="T9" fmla="*/ 3 h 186"/>
                            <a:gd name="T10" fmla="*/ 0 w 149"/>
                            <a:gd name="T11" fmla="*/ 186 h 186"/>
                            <a:gd name="T12" fmla="*/ 42 w 149"/>
                            <a:gd name="T13" fmla="*/ 186 h 186"/>
                            <a:gd name="T14" fmla="*/ 42 w 149"/>
                            <a:gd name="T15" fmla="*/ 124 h 186"/>
                            <a:gd name="T16" fmla="*/ 43 w 149"/>
                            <a:gd name="T17" fmla="*/ 124 h 186"/>
                            <a:gd name="T18" fmla="*/ 81 w 149"/>
                            <a:gd name="T19" fmla="*/ 137 h 186"/>
                            <a:gd name="T20" fmla="*/ 149 w 149"/>
                            <a:gd name="T21" fmla="*/ 69 h 186"/>
                            <a:gd name="T22" fmla="*/ 81 w 149"/>
                            <a:gd name="T23" fmla="*/ 0 h 186"/>
                            <a:gd name="T24" fmla="*/ 74 w 149"/>
                            <a:gd name="T25" fmla="*/ 100 h 186"/>
                            <a:gd name="T26" fmla="*/ 41 w 149"/>
                            <a:gd name="T27" fmla="*/ 68 h 186"/>
                            <a:gd name="T28" fmla="*/ 74 w 149"/>
                            <a:gd name="T29" fmla="*/ 37 h 186"/>
                            <a:gd name="T30" fmla="*/ 106 w 149"/>
                            <a:gd name="T31" fmla="*/ 68 h 186"/>
                            <a:gd name="T32" fmla="*/ 74 w 149"/>
                            <a:gd name="T33" fmla="*/ 100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9" h="186">
                              <a:moveTo>
                                <a:pt x="81" y="0"/>
                              </a:moveTo>
                              <a:cubicBezTo>
                                <a:pt x="64" y="0"/>
                                <a:pt x="51" y="5"/>
                                <a:pt x="41" y="15"/>
                              </a:cubicBezTo>
                              <a:cubicBezTo>
                                <a:pt x="40" y="15"/>
                                <a:pt x="40" y="15"/>
                                <a:pt x="40" y="15"/>
                              </a:cubicBezTo>
                              <a:cubicBezTo>
                                <a:pt x="40" y="3"/>
                                <a:pt x="40" y="3"/>
                                <a:pt x="4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186"/>
                                <a:pt x="0" y="186"/>
                                <a:pt x="0" y="186"/>
                              </a:cubicBezTo>
                              <a:cubicBezTo>
                                <a:pt x="42" y="186"/>
                                <a:pt x="42" y="186"/>
                                <a:pt x="42" y="186"/>
                              </a:cubicBezTo>
                              <a:cubicBezTo>
                                <a:pt x="42" y="124"/>
                                <a:pt x="42" y="124"/>
                                <a:pt x="42" y="124"/>
                              </a:cubicBezTo>
                              <a:cubicBezTo>
                                <a:pt x="43" y="124"/>
                                <a:pt x="43" y="124"/>
                                <a:pt x="43" y="124"/>
                              </a:cubicBezTo>
                              <a:cubicBezTo>
                                <a:pt x="53" y="132"/>
                                <a:pt x="67" y="137"/>
                                <a:pt x="81" y="137"/>
                              </a:cubicBezTo>
                              <a:cubicBezTo>
                                <a:pt x="120" y="137"/>
                                <a:pt x="149" y="108"/>
                                <a:pt x="149" y="69"/>
                              </a:cubicBezTo>
                              <a:cubicBezTo>
                                <a:pt x="149" y="31"/>
                                <a:pt x="119" y="0"/>
                                <a:pt x="81" y="0"/>
                              </a:cubicBezTo>
                              <a:close/>
                              <a:moveTo>
                                <a:pt x="74" y="100"/>
                              </a:moveTo>
                              <a:cubicBezTo>
                                <a:pt x="55" y="100"/>
                                <a:pt x="41" y="87"/>
                                <a:pt x="41" y="68"/>
                              </a:cubicBezTo>
                              <a:cubicBezTo>
                                <a:pt x="41" y="50"/>
                                <a:pt x="54" y="37"/>
                                <a:pt x="74" y="37"/>
                              </a:cubicBezTo>
                              <a:cubicBezTo>
                                <a:pt x="93" y="37"/>
                                <a:pt x="106" y="50"/>
                                <a:pt x="106" y="68"/>
                              </a:cubicBezTo>
                              <a:cubicBezTo>
                                <a:pt x="106" y="87"/>
                                <a:pt x="93" y="100"/>
                                <a:pt x="74" y="1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18"/>
                      <wps:cNvSpPr>
                        <a:spLocks noEditPoints="1"/>
                      </wps:cNvSpPr>
                      <wps:spPr bwMode="auto">
                        <a:xfrm>
                          <a:off x="3021" y="1709"/>
                          <a:ext cx="351" cy="333"/>
                        </a:xfrm>
                        <a:custGeom>
                          <a:avLst/>
                          <a:gdLst>
                            <a:gd name="T0" fmla="*/ 75 w 148"/>
                            <a:gd name="T1" fmla="*/ 1 h 140"/>
                            <a:gd name="T2" fmla="*/ 148 w 148"/>
                            <a:gd name="T3" fmla="*/ 71 h 140"/>
                            <a:gd name="T4" fmla="*/ 148 w 148"/>
                            <a:gd name="T5" fmla="*/ 83 h 140"/>
                            <a:gd name="T6" fmla="*/ 43 w 148"/>
                            <a:gd name="T7" fmla="*/ 83 h 140"/>
                            <a:gd name="T8" fmla="*/ 77 w 148"/>
                            <a:gd name="T9" fmla="*/ 107 h 140"/>
                            <a:gd name="T10" fmla="*/ 116 w 148"/>
                            <a:gd name="T11" fmla="*/ 88 h 140"/>
                            <a:gd name="T12" fmla="*/ 140 w 148"/>
                            <a:gd name="T13" fmla="*/ 115 h 140"/>
                            <a:gd name="T14" fmla="*/ 76 w 148"/>
                            <a:gd name="T15" fmla="*/ 140 h 140"/>
                            <a:gd name="T16" fmla="*/ 1 w 148"/>
                            <a:gd name="T17" fmla="*/ 71 h 140"/>
                            <a:gd name="T18" fmla="*/ 75 w 148"/>
                            <a:gd name="T19" fmla="*/ 1 h 140"/>
                            <a:gd name="T20" fmla="*/ 106 w 148"/>
                            <a:gd name="T21" fmla="*/ 55 h 140"/>
                            <a:gd name="T22" fmla="*/ 75 w 148"/>
                            <a:gd name="T23" fmla="*/ 33 h 140"/>
                            <a:gd name="T24" fmla="*/ 43 w 148"/>
                            <a:gd name="T25" fmla="*/ 55 h 140"/>
                            <a:gd name="T26" fmla="*/ 106 w 148"/>
                            <a:gd name="T27" fmla="*/ 5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48" h="140">
                              <a:moveTo>
                                <a:pt x="75" y="1"/>
                              </a:moveTo>
                              <a:cubicBezTo>
                                <a:pt x="117" y="1"/>
                                <a:pt x="148" y="31"/>
                                <a:pt x="148" y="71"/>
                              </a:cubicBezTo>
                              <a:cubicBezTo>
                                <a:pt x="148" y="83"/>
                                <a:pt x="148" y="83"/>
                                <a:pt x="148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4" y="98"/>
                                <a:pt x="57" y="107"/>
                                <a:pt x="77" y="107"/>
                              </a:cubicBezTo>
                              <a:cubicBezTo>
                                <a:pt x="91" y="107"/>
                                <a:pt x="104" y="100"/>
                                <a:pt x="116" y="88"/>
                              </a:cubicBezTo>
                              <a:cubicBezTo>
                                <a:pt x="140" y="115"/>
                                <a:pt x="140" y="115"/>
                                <a:pt x="140" y="115"/>
                              </a:cubicBezTo>
                              <a:cubicBezTo>
                                <a:pt x="122" y="132"/>
                                <a:pt x="102" y="140"/>
                                <a:pt x="76" y="140"/>
                              </a:cubicBezTo>
                              <a:cubicBezTo>
                                <a:pt x="30" y="140"/>
                                <a:pt x="1" y="112"/>
                                <a:pt x="1" y="71"/>
                              </a:cubicBezTo>
                              <a:cubicBezTo>
                                <a:pt x="0" y="32"/>
                                <a:pt x="33" y="0"/>
                                <a:pt x="75" y="1"/>
                              </a:cubicBezTo>
                              <a:close/>
                              <a:moveTo>
                                <a:pt x="106" y="55"/>
                              </a:moveTo>
                              <a:cubicBezTo>
                                <a:pt x="105" y="41"/>
                                <a:pt x="93" y="33"/>
                                <a:pt x="75" y="33"/>
                              </a:cubicBezTo>
                              <a:cubicBezTo>
                                <a:pt x="58" y="33"/>
                                <a:pt x="45" y="42"/>
                                <a:pt x="43" y="55"/>
                              </a:cubicBezTo>
                              <a:lnTo>
                                <a:pt x="10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10DB97E" id="Group 4" o:spid="_x0000_s1026" style="width:42.25pt;height:25.85pt;mso-position-horizontal-relative:char;mso-position-vertical-relative:line" coordsize="3522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">
              <v:shape id="Freeform 5" o:spid="_x0000_s1027" style="position:absolute;left:731;top:212;width:2059;height:1176;visibility:visible;mso-wrap-style:square;v-text-anchor:top" coordsize="86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" path="m735,v-6,5,-6,5,-6,5c636,94,524,153,394,180v,,,,,c233,214,101,294,,419v132,76,132,76,132,76c228,380,361,302,524,265,659,235,774,171,867,76l735,xe" fillcolor="#0044b4" stroked="f">
                <v:path arrowok="t" o:connecttype="custom" o:connectlocs="1746,0;1731,12;936,428;936,428;0,995;313,1176;1244,630;2059,181;1746,0" o:connectangles="0,0,0,0,0,0,0,0,0"/>
              </v:shape>
              <v:shape id="Freeform 6" o:spid="_x0000_s1028" style="position:absolute;left:370;width:2045;height:1172;visibility:visible;mso-wrap-style:square;v-text-anchor:top" coordsize="86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" path="m734,v,,-75,96,-327,154c131,217,7,410,,420v127,73,127,73,127,73c212,387,344,282,540,241,683,211,787,145,861,74l734,xe" fillcolor="#0044b4" stroked="f">
                <v:path arrowok="t" o:connecttype="custom" o:connectlocs="1743,0;967,366;0,998;302,1172;1283,573;2045,176;1743,0" o:connectangles="0,0,0,0,0,0,0"/>
              </v:shape>
              <v:shape id="Freeform 7" o:spid="_x0000_s1029" style="position:absolute;width:1724;height:965;visibility:visible;mso-wrap-style:square;v-text-anchor:top" coordsize="7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" path="m601,c555,22,500,35,447,45,229,88,94,210,19,304,12,313,6,321,,330v131,76,131,76,131,76c132,404,132,404,132,404,156,368,286,188,556,126,626,110,682,91,726,72l601,xe" fillcolor="#0044b4" stroked="f">
                <v:path arrowok="t" o:connecttype="custom" o:connectlocs="1427,0;1061,107;45,723;0,784;311,965;313,960;1320,299;1724,171;1427,0" o:connectangles="0,0,0,0,0,0,0,0,0"/>
              </v:shape>
              <v:shape id="Freeform 8" o:spid="_x0000_s1030" style="position:absolute;left:1330;top:426;width:1829;height:962;visibility:visible;mso-wrap-style:square;v-text-anchor:top" coordsize="77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" path="m640,v-5,5,-5,5,-5,5c539,105,419,171,279,203,171,227,78,269,,329v131,76,131,76,131,76c198,354,284,311,393,288,545,254,672,183,770,76l640,xe" fillcolor="#0044b4" stroked="f">
                <v:path arrowok="t" o:connecttype="custom" o:connectlocs="1520,0;1508,12;663,482;0,781;311,962;934,684;1829,181;1520,0" o:connectangles="0,0,0,0,0,0,0,0"/>
              </v:shape>
              <v:shape id="Freeform 9" o:spid="_x0000_s1031" style="position:absolute;left:2199;top:640;width:1323;height:748;visibility:visible;mso-wrap-style:square;v-text-anchor:top" coordsize="55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" path="m430,v-5,5,-5,5,-5,5c323,117,191,191,33,226v-11,2,-22,5,-33,7c141,315,141,315,141,315v,,,,,c217,299,421,243,557,74l430,xe" fillcolor="#0044b4" stroked="f">
                <v:path arrowok="t" o:connecttype="custom" o:connectlocs="1021,0;1009,12;78,537;0,553;335,748;335,748;1323,176;1021,0" o:connectangles="0,0,0,0,0,0,0,0"/>
              </v:shape>
              <v:shape id="Freeform 10" o:spid="_x0000_s1032" style="position:absolute;left:166;top:1617;width:373;height:413;visibility:visible;mso-wrap-style:square;v-text-anchor:top" coordsize="15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" path="m,c97,,97,,97,v31,,54,19,54,46c151,60,144,73,133,80v,1,,1,,1c148,88,157,103,157,121v,35,-22,53,-68,53c1,174,1,174,1,174l,xm89,68v12,,18,-6,18,-17c107,42,101,37,89,37v-46,,-46,,-46,c43,68,43,68,43,68r46,xm94,137v13,,20,-6,20,-18c114,108,106,102,93,102v-50,,-50,,-50,c43,137,43,137,43,137r51,xe" fillcolor="#0044b4" stroked="f">
                <v:path arrowok="t" o:connecttype="custom" o:connectlocs="0,0;230,0;359,109;316,190;316,192;373,287;211,413;2,413;0,0;211,161;254,121;211,88;102,88;102,161;211,161;223,325;271,282;221,242;102,242;102,325;223,325" o:connectangles="0,0,0,0,0,0,0,0,0,0,0,0,0,0,0,0,0,0,0,0,0"/>
                <o:lock v:ext="edit" verticies="t"/>
              </v:shape>
              <v:rect id="Rectangle 58" o:spid="_x0000_s1033" style="position:absolute;left:579;top:1617;width:10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" fillcolor="#0044b4" stroked="f"/>
              <v:shape id="Freeform 12" o:spid="_x0000_s1034" style="position:absolute;left:726;top:1721;width:342;height:319;visibility:visible;mso-wrap-style:square;v-text-anchor:top" coordsize="14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" path="m,c43,,43,,43,v,67,,67,,67c43,86,51,96,71,96v18,,31,-12,31,-29c102,,102,,102,v42,,42,,42,c144,130,144,130,144,130v-41,,-41,,-41,c103,118,103,118,103,118v-1,,-1,,-1,c92,129,78,134,60,134v-19,,-33,-5,-44,-16c6,108,,93,,76l,xe" fillcolor="#0044b4" stroked="f">
                <v:path arrowok="t" o:connecttype="custom" o:connectlocs="0,0;102,0;102,160;169,229;242,160;242,0;342,0;342,309;245,309;245,281;242,281;143,319;38,281;0,181;0,0" o:connectangles="0,0,0,0,0,0,0,0,0,0,0,0,0,0,0"/>
              </v:shape>
              <v:shape id="Freeform 13" o:spid="_x0000_s1035" style="position:absolute;left:1106;top:1709;width:350;height:333;visibility:visible;mso-wrap-style:square;v-text-anchor:top" coordsize="1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" path="m74,1v42,,73,30,73,70c147,83,147,83,147,83,42,83,42,83,42,83v2,15,14,24,35,24c90,107,103,100,116,88v23,27,23,27,23,27c122,132,102,140,75,140,30,140,,112,,71,,32,32,,74,1xm106,55c104,41,92,33,74,33,57,33,44,42,43,55r63,xe" fillcolor="#0044b4" stroked="f">
                <v:path arrowok="t" o:connecttype="custom" o:connectlocs="176,2;350,169;350,197;100,197;183,255;276,209;331,274;179,333;0,169;176,2;252,131;176,78;102,131;252,131" o:connectangles="0,0,0,0,0,0,0,0,0,0,0,0,0,0"/>
                <o:lock v:ext="edit" verticies="t"/>
              </v:shape>
              <v:shape id="Freeform 14" o:spid="_x0000_s1036" style="position:absolute;left:1477;top:1617;width:382;height:425;visibility:visible;mso-wrap-style:square;v-text-anchor:top" coordsize="16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" path="m41,110v5,24,19,34,45,34c106,144,118,138,118,127v,-10,-9,-15,-50,-24c25,93,6,78,6,51,6,21,34,,76,v41,,72,20,80,52c115,61,115,61,115,61,109,43,96,35,76,35,60,35,49,41,49,51v1,8,7,11,47,20c140,82,161,98,161,126v,32,-30,53,-75,53c37,179,6,156,,117r41,-7xe" fillcolor="#0044b4" stroked="f">
                <v:path arrowok="t" o:connecttype="custom" o:connectlocs="97,261;204,342;280,302;161,245;14,121;180,0;370,123;273,145;180,83;116,121;228,169;382,299;204,425;0,278;97,261" o:connectangles="0,0,0,0,0,0,0,0,0,0,0,0,0,0,0"/>
              </v:shape>
              <v:shape id="Freeform 15" o:spid="_x0000_s1037" style="position:absolute;left:1883;top:1712;width:342;height:330;visibility:visible;mso-wrap-style:square;v-text-anchor:top" coordsize="1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" path="m74,v34,,63,19,70,46c105,58,105,58,105,58,101,45,90,37,74,37,56,37,43,50,43,69v,20,13,33,31,33c90,102,100,94,105,80v39,12,39,12,39,12c137,120,108,139,74,139,32,139,,109,,69,,30,32,,74,xe" fillcolor="#0044b4" stroked="f">
                <v:path arrowok="t" o:connecttype="custom" o:connectlocs="176,0;342,109;249,138;176,88;102,164;176,242;249,190;342,218;176,330;0,164;176,0" o:connectangles="0,0,0,0,0,0,0,0,0,0,0"/>
              </v:shape>
              <v:shape id="Freeform 16" o:spid="_x0000_s1038" style="position:absolute;left:2247;top:1709;width:363;height:336;visibility:visible;mso-wrap-style:square;v-text-anchor:top" coordsize="15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" path="m77,1v43,-1,76,30,75,69c153,110,120,141,77,140,34,141,,110,1,70,,31,34,,77,1xm77,38c57,38,44,51,44,70v,19,13,33,33,33c97,103,110,89,110,70,110,51,97,38,77,38xe" fillcolor="#0044b4" stroked="f">
                <v:path arrowok="t" o:connecttype="custom" o:connectlocs="183,2;361,167;183,334;2,167;183,2;183,91;104,167;183,245;261,167;183,91" o:connectangles="0,0,0,0,0,0,0,0,0,0"/>
                <o:lock v:ext="edit" verticies="t"/>
              </v:shape>
              <v:shape id="Freeform 17" o:spid="_x0000_s1039" style="position:absolute;left:2643;top:1714;width:354;height:442;visibility:visible;mso-wrap-style:square;v-text-anchor:top" coordsize="14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" path="m81,c64,,51,5,41,15v-1,,-1,,-1,c40,3,40,3,40,3,,3,,3,,3,,186,,186,,186v42,,42,,42,c42,124,42,124,42,124v1,,1,,1,c53,132,67,137,81,137v39,,68,-29,68,-68c149,31,119,,81,xm74,100c55,100,41,87,41,68,41,50,54,37,74,37v19,,32,13,32,31c106,87,93,100,74,100xe" fillcolor="#0044b4" stroked="f">
                <v:path arrowok="t" o:connecttype="custom" o:connectlocs="192,0;97,36;95,36;95,7;0,7;0,442;100,442;100,295;102,295;192,326;354,164;192,0;176,238;97,162;176,88;252,162;176,238" o:connectangles="0,0,0,0,0,0,0,0,0,0,0,0,0,0,0,0,0"/>
                <o:lock v:ext="edit" verticies="t"/>
              </v:shape>
              <v:shape id="Freeform 18" o:spid="_x0000_s1040" style="position:absolute;left:3021;top:1709;width:351;height:333;visibility:visible;mso-wrap-style:square;v-text-anchor:top" coordsize="1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" path="m75,1v42,,73,30,73,70c148,83,148,83,148,83,43,83,43,83,43,83v1,15,14,24,34,24c91,107,104,100,116,88v24,27,24,27,24,27c122,132,102,140,76,140,30,140,1,112,1,71,,32,33,,75,1xm106,55c105,41,93,33,75,33,58,33,45,42,43,55r63,xe" fillcolor="#0044b4" stroked="f">
                <v:path arrowok="t" o:connecttype="custom" o:connectlocs="178,2;351,169;351,197;102,197;183,255;275,209;332,274;180,333;2,169;178,2;251,131;178,78;102,131;251,131" o:connectangles="0,0,0,0,0,0,0,0,0,0,0,0,0,0"/>
                <o:lock v:ext="edit" verticies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42CE7"/>
    <w:multiLevelType w:val="hybridMultilevel"/>
    <w:tmpl w:val="931AEF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C6202"/>
    <w:multiLevelType w:val="hybridMultilevel"/>
    <w:tmpl w:val="D3EA70C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46A7"/>
    <w:multiLevelType w:val="multilevel"/>
    <w:tmpl w:val="F788C8A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4925524"/>
    <w:multiLevelType w:val="hybridMultilevel"/>
    <w:tmpl w:val="16228F2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D13F86"/>
    <w:multiLevelType w:val="multilevel"/>
    <w:tmpl w:val="5C64DF20"/>
    <w:lvl w:ilvl="0">
      <w:start w:val="1"/>
      <w:numFmt w:val="decimal"/>
      <w:pStyle w:val="NumberH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H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787E4D88"/>
    <w:multiLevelType w:val="multilevel"/>
    <w:tmpl w:val="1382E0BC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  <w:color w:val="002E7C" w:themeColor="text1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color w:val="002E7C" w:themeColor="text1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color w:val="002E7C" w:themeColor="text1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002E7C" w:themeColor="text1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rial" w:hAnsi="Arial" w:hint="default"/>
        <w:color w:val="002E7C" w:themeColor="text1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002E7C" w:themeColor="text1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002E7C" w:themeColor="text1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002E7C" w:themeColor="text1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002E7C" w:themeColor="text1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DateAndTime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357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TaytDAyNLG0NDBQ0lEKTi0uzszPAykwMqwFALRPbAwtAAAA"/>
  </w:docVars>
  <w:rsids>
    <w:rsidRoot w:val="00655EFB"/>
    <w:rsid w:val="00001906"/>
    <w:rsid w:val="000068CE"/>
    <w:rsid w:val="000069E0"/>
    <w:rsid w:val="00010D74"/>
    <w:rsid w:val="000136A5"/>
    <w:rsid w:val="00013E33"/>
    <w:rsid w:val="00015555"/>
    <w:rsid w:val="00020709"/>
    <w:rsid w:val="00020A97"/>
    <w:rsid w:val="0002234B"/>
    <w:rsid w:val="0002349F"/>
    <w:rsid w:val="00024813"/>
    <w:rsid w:val="00025CD3"/>
    <w:rsid w:val="00026390"/>
    <w:rsid w:val="00027D92"/>
    <w:rsid w:val="0003086C"/>
    <w:rsid w:val="000369EA"/>
    <w:rsid w:val="00036FE5"/>
    <w:rsid w:val="00037CE3"/>
    <w:rsid w:val="00037DE5"/>
    <w:rsid w:val="00041055"/>
    <w:rsid w:val="000450FF"/>
    <w:rsid w:val="00050E72"/>
    <w:rsid w:val="0005134E"/>
    <w:rsid w:val="00056BC0"/>
    <w:rsid w:val="000611FD"/>
    <w:rsid w:val="00061B61"/>
    <w:rsid w:val="000635BC"/>
    <w:rsid w:val="00063906"/>
    <w:rsid w:val="00071D49"/>
    <w:rsid w:val="000721ED"/>
    <w:rsid w:val="000726F6"/>
    <w:rsid w:val="00074A8A"/>
    <w:rsid w:val="000760F4"/>
    <w:rsid w:val="00081531"/>
    <w:rsid w:val="00083674"/>
    <w:rsid w:val="00090100"/>
    <w:rsid w:val="000909A5"/>
    <w:rsid w:val="00090DD2"/>
    <w:rsid w:val="000944F7"/>
    <w:rsid w:val="000954F4"/>
    <w:rsid w:val="000956B3"/>
    <w:rsid w:val="0009714F"/>
    <w:rsid w:val="000A1B81"/>
    <w:rsid w:val="000A1EF9"/>
    <w:rsid w:val="000A2E7B"/>
    <w:rsid w:val="000A4901"/>
    <w:rsid w:val="000B1AF8"/>
    <w:rsid w:val="000B1E5B"/>
    <w:rsid w:val="000B5598"/>
    <w:rsid w:val="000B5729"/>
    <w:rsid w:val="000C04A2"/>
    <w:rsid w:val="000C5D29"/>
    <w:rsid w:val="000C74DA"/>
    <w:rsid w:val="000D10A2"/>
    <w:rsid w:val="000D230B"/>
    <w:rsid w:val="000D7D92"/>
    <w:rsid w:val="000E6C53"/>
    <w:rsid w:val="000F1C2E"/>
    <w:rsid w:val="000F2EDC"/>
    <w:rsid w:val="000F6579"/>
    <w:rsid w:val="00100F17"/>
    <w:rsid w:val="00101F30"/>
    <w:rsid w:val="00106F60"/>
    <w:rsid w:val="001141D0"/>
    <w:rsid w:val="00117894"/>
    <w:rsid w:val="0012062F"/>
    <w:rsid w:val="00121578"/>
    <w:rsid w:val="001270FE"/>
    <w:rsid w:val="001312D5"/>
    <w:rsid w:val="00132002"/>
    <w:rsid w:val="0013407E"/>
    <w:rsid w:val="00136B50"/>
    <w:rsid w:val="0013723E"/>
    <w:rsid w:val="00141269"/>
    <w:rsid w:val="001425A7"/>
    <w:rsid w:val="00144068"/>
    <w:rsid w:val="00152AC1"/>
    <w:rsid w:val="00153AEF"/>
    <w:rsid w:val="00154741"/>
    <w:rsid w:val="001547DE"/>
    <w:rsid w:val="00154C1A"/>
    <w:rsid w:val="00156042"/>
    <w:rsid w:val="00157CE7"/>
    <w:rsid w:val="001718D4"/>
    <w:rsid w:val="00176A71"/>
    <w:rsid w:val="001850D5"/>
    <w:rsid w:val="00191178"/>
    <w:rsid w:val="00191445"/>
    <w:rsid w:val="0019158B"/>
    <w:rsid w:val="00192329"/>
    <w:rsid w:val="00193699"/>
    <w:rsid w:val="001961C4"/>
    <w:rsid w:val="00197E66"/>
    <w:rsid w:val="001A03FE"/>
    <w:rsid w:val="001A0B51"/>
    <w:rsid w:val="001A4ABF"/>
    <w:rsid w:val="001A4C09"/>
    <w:rsid w:val="001A654B"/>
    <w:rsid w:val="001B1AAD"/>
    <w:rsid w:val="001B3928"/>
    <w:rsid w:val="001B6FDC"/>
    <w:rsid w:val="001B7FA1"/>
    <w:rsid w:val="001C0551"/>
    <w:rsid w:val="001C17ED"/>
    <w:rsid w:val="001C2F7A"/>
    <w:rsid w:val="001C48D8"/>
    <w:rsid w:val="001C5149"/>
    <w:rsid w:val="001C52C2"/>
    <w:rsid w:val="001C6E57"/>
    <w:rsid w:val="001D03F6"/>
    <w:rsid w:val="001D0AFC"/>
    <w:rsid w:val="001D13A5"/>
    <w:rsid w:val="001D47B2"/>
    <w:rsid w:val="001D4B26"/>
    <w:rsid w:val="001E3A54"/>
    <w:rsid w:val="001E49C9"/>
    <w:rsid w:val="001E5205"/>
    <w:rsid w:val="001E5F8E"/>
    <w:rsid w:val="001E6365"/>
    <w:rsid w:val="001F4F7B"/>
    <w:rsid w:val="001F5F69"/>
    <w:rsid w:val="00202C71"/>
    <w:rsid w:val="00205EFE"/>
    <w:rsid w:val="00210409"/>
    <w:rsid w:val="00213393"/>
    <w:rsid w:val="00226249"/>
    <w:rsid w:val="0023101A"/>
    <w:rsid w:val="00231F8D"/>
    <w:rsid w:val="002320CE"/>
    <w:rsid w:val="00232EA0"/>
    <w:rsid w:val="00233385"/>
    <w:rsid w:val="0024084C"/>
    <w:rsid w:val="00242034"/>
    <w:rsid w:val="002567B3"/>
    <w:rsid w:val="00262769"/>
    <w:rsid w:val="002632B7"/>
    <w:rsid w:val="00263341"/>
    <w:rsid w:val="0026452C"/>
    <w:rsid w:val="00265490"/>
    <w:rsid w:val="002703EE"/>
    <w:rsid w:val="002710CA"/>
    <w:rsid w:val="00272AAC"/>
    <w:rsid w:val="002732E3"/>
    <w:rsid w:val="0027562E"/>
    <w:rsid w:val="00275B9A"/>
    <w:rsid w:val="002771C0"/>
    <w:rsid w:val="00282A06"/>
    <w:rsid w:val="0028340A"/>
    <w:rsid w:val="0028701E"/>
    <w:rsid w:val="002873D3"/>
    <w:rsid w:val="002900A1"/>
    <w:rsid w:val="00291082"/>
    <w:rsid w:val="00296ADC"/>
    <w:rsid w:val="00296F6D"/>
    <w:rsid w:val="00297CB5"/>
    <w:rsid w:val="002A1211"/>
    <w:rsid w:val="002A12DA"/>
    <w:rsid w:val="002A1929"/>
    <w:rsid w:val="002B16A7"/>
    <w:rsid w:val="002B4042"/>
    <w:rsid w:val="002B43EA"/>
    <w:rsid w:val="002B79DA"/>
    <w:rsid w:val="002C1761"/>
    <w:rsid w:val="002C2769"/>
    <w:rsid w:val="002C2E1B"/>
    <w:rsid w:val="002D19C3"/>
    <w:rsid w:val="002D2EC4"/>
    <w:rsid w:val="002D3A6E"/>
    <w:rsid w:val="002D62CE"/>
    <w:rsid w:val="002D62FC"/>
    <w:rsid w:val="002D7154"/>
    <w:rsid w:val="002D7462"/>
    <w:rsid w:val="002D7DF0"/>
    <w:rsid w:val="002E038B"/>
    <w:rsid w:val="002E1998"/>
    <w:rsid w:val="002E41A9"/>
    <w:rsid w:val="002E5C69"/>
    <w:rsid w:val="002E749A"/>
    <w:rsid w:val="002E75DA"/>
    <w:rsid w:val="002F2993"/>
    <w:rsid w:val="002F5064"/>
    <w:rsid w:val="002F6F32"/>
    <w:rsid w:val="003004FA"/>
    <w:rsid w:val="003042D9"/>
    <w:rsid w:val="00304FA9"/>
    <w:rsid w:val="00305BBC"/>
    <w:rsid w:val="0031026B"/>
    <w:rsid w:val="00311688"/>
    <w:rsid w:val="003233EA"/>
    <w:rsid w:val="00326655"/>
    <w:rsid w:val="00326BF9"/>
    <w:rsid w:val="00327C79"/>
    <w:rsid w:val="003300BD"/>
    <w:rsid w:val="00335353"/>
    <w:rsid w:val="00337255"/>
    <w:rsid w:val="00337769"/>
    <w:rsid w:val="003450AC"/>
    <w:rsid w:val="003476FD"/>
    <w:rsid w:val="00354FAF"/>
    <w:rsid w:val="00361206"/>
    <w:rsid w:val="00361421"/>
    <w:rsid w:val="0036338D"/>
    <w:rsid w:val="0036434E"/>
    <w:rsid w:val="00365A6E"/>
    <w:rsid w:val="00366090"/>
    <w:rsid w:val="003665F1"/>
    <w:rsid w:val="003713DE"/>
    <w:rsid w:val="003730BC"/>
    <w:rsid w:val="00373272"/>
    <w:rsid w:val="00384A8C"/>
    <w:rsid w:val="00396788"/>
    <w:rsid w:val="003A28DB"/>
    <w:rsid w:val="003A50C3"/>
    <w:rsid w:val="003A68CB"/>
    <w:rsid w:val="003B035D"/>
    <w:rsid w:val="003B551F"/>
    <w:rsid w:val="003B788F"/>
    <w:rsid w:val="003C14D8"/>
    <w:rsid w:val="003C3B99"/>
    <w:rsid w:val="003D5D9E"/>
    <w:rsid w:val="003D6134"/>
    <w:rsid w:val="003E1AC6"/>
    <w:rsid w:val="003E397B"/>
    <w:rsid w:val="003E4D00"/>
    <w:rsid w:val="003F0E55"/>
    <w:rsid w:val="003F13F9"/>
    <w:rsid w:val="003F3160"/>
    <w:rsid w:val="003F4678"/>
    <w:rsid w:val="003F7FED"/>
    <w:rsid w:val="004003DB"/>
    <w:rsid w:val="00401788"/>
    <w:rsid w:val="004057E2"/>
    <w:rsid w:val="00411636"/>
    <w:rsid w:val="004132DD"/>
    <w:rsid w:val="00416267"/>
    <w:rsid w:val="004265BE"/>
    <w:rsid w:val="00426CEF"/>
    <w:rsid w:val="00427802"/>
    <w:rsid w:val="00430633"/>
    <w:rsid w:val="00431975"/>
    <w:rsid w:val="0044217F"/>
    <w:rsid w:val="00442739"/>
    <w:rsid w:val="00444343"/>
    <w:rsid w:val="00453093"/>
    <w:rsid w:val="004624F7"/>
    <w:rsid w:val="004642D9"/>
    <w:rsid w:val="0047008E"/>
    <w:rsid w:val="004728F4"/>
    <w:rsid w:val="00475F4F"/>
    <w:rsid w:val="004779CE"/>
    <w:rsid w:val="00477E02"/>
    <w:rsid w:val="004930BD"/>
    <w:rsid w:val="00497959"/>
    <w:rsid w:val="004A0ED4"/>
    <w:rsid w:val="004A14E3"/>
    <w:rsid w:val="004A4AB4"/>
    <w:rsid w:val="004A58E5"/>
    <w:rsid w:val="004A6A7C"/>
    <w:rsid w:val="004B3B2F"/>
    <w:rsid w:val="004B4769"/>
    <w:rsid w:val="004C6084"/>
    <w:rsid w:val="004D5E2C"/>
    <w:rsid w:val="004E1198"/>
    <w:rsid w:val="004E1C16"/>
    <w:rsid w:val="004E3583"/>
    <w:rsid w:val="004F16FA"/>
    <w:rsid w:val="004F4516"/>
    <w:rsid w:val="004F631F"/>
    <w:rsid w:val="004F79B8"/>
    <w:rsid w:val="00500800"/>
    <w:rsid w:val="00503273"/>
    <w:rsid w:val="00503F3A"/>
    <w:rsid w:val="00505E16"/>
    <w:rsid w:val="00507DED"/>
    <w:rsid w:val="00512BE7"/>
    <w:rsid w:val="005138A5"/>
    <w:rsid w:val="00516DB4"/>
    <w:rsid w:val="005316C5"/>
    <w:rsid w:val="005410C1"/>
    <w:rsid w:val="0055276B"/>
    <w:rsid w:val="00553697"/>
    <w:rsid w:val="00553C0E"/>
    <w:rsid w:val="005559C1"/>
    <w:rsid w:val="005610EA"/>
    <w:rsid w:val="0056463F"/>
    <w:rsid w:val="005646CD"/>
    <w:rsid w:val="0056489B"/>
    <w:rsid w:val="005704C6"/>
    <w:rsid w:val="0057224B"/>
    <w:rsid w:val="00577C3C"/>
    <w:rsid w:val="00580BA6"/>
    <w:rsid w:val="00582037"/>
    <w:rsid w:val="00584EA0"/>
    <w:rsid w:val="00586756"/>
    <w:rsid w:val="00587787"/>
    <w:rsid w:val="0059066E"/>
    <w:rsid w:val="00593C4E"/>
    <w:rsid w:val="00594996"/>
    <w:rsid w:val="00595909"/>
    <w:rsid w:val="005A22A5"/>
    <w:rsid w:val="005A2CE5"/>
    <w:rsid w:val="005A647D"/>
    <w:rsid w:val="005A6632"/>
    <w:rsid w:val="005B06DA"/>
    <w:rsid w:val="005B158F"/>
    <w:rsid w:val="005B1BD1"/>
    <w:rsid w:val="005B3A1A"/>
    <w:rsid w:val="005B5231"/>
    <w:rsid w:val="005B5A89"/>
    <w:rsid w:val="005C0B8E"/>
    <w:rsid w:val="005C317B"/>
    <w:rsid w:val="005C3C53"/>
    <w:rsid w:val="005C3D26"/>
    <w:rsid w:val="005C76E3"/>
    <w:rsid w:val="005D04AC"/>
    <w:rsid w:val="005D4891"/>
    <w:rsid w:val="005E1550"/>
    <w:rsid w:val="005E73B4"/>
    <w:rsid w:val="005F0851"/>
    <w:rsid w:val="005F4740"/>
    <w:rsid w:val="005F59AA"/>
    <w:rsid w:val="00600D17"/>
    <w:rsid w:val="0060327D"/>
    <w:rsid w:val="006053D8"/>
    <w:rsid w:val="00605781"/>
    <w:rsid w:val="006061D1"/>
    <w:rsid w:val="0060777F"/>
    <w:rsid w:val="00607D8E"/>
    <w:rsid w:val="00610149"/>
    <w:rsid w:val="00613208"/>
    <w:rsid w:val="0062348C"/>
    <w:rsid w:val="006267FB"/>
    <w:rsid w:val="006316A1"/>
    <w:rsid w:val="006367D6"/>
    <w:rsid w:val="00640006"/>
    <w:rsid w:val="0064041E"/>
    <w:rsid w:val="00640B02"/>
    <w:rsid w:val="0064638E"/>
    <w:rsid w:val="006519DC"/>
    <w:rsid w:val="00654544"/>
    <w:rsid w:val="00655EFB"/>
    <w:rsid w:val="00656CBF"/>
    <w:rsid w:val="0065754D"/>
    <w:rsid w:val="00663041"/>
    <w:rsid w:val="00664625"/>
    <w:rsid w:val="00667851"/>
    <w:rsid w:val="006818CB"/>
    <w:rsid w:val="00687FC3"/>
    <w:rsid w:val="006909B3"/>
    <w:rsid w:val="00691772"/>
    <w:rsid w:val="00691B1E"/>
    <w:rsid w:val="00693793"/>
    <w:rsid w:val="00693A71"/>
    <w:rsid w:val="0069680E"/>
    <w:rsid w:val="006A3CDA"/>
    <w:rsid w:val="006A4EB2"/>
    <w:rsid w:val="006A79D1"/>
    <w:rsid w:val="006B0C33"/>
    <w:rsid w:val="006B38BB"/>
    <w:rsid w:val="006C2EEC"/>
    <w:rsid w:val="006C2F09"/>
    <w:rsid w:val="006C3EE5"/>
    <w:rsid w:val="006C4497"/>
    <w:rsid w:val="006C5BC4"/>
    <w:rsid w:val="006C643E"/>
    <w:rsid w:val="006D118B"/>
    <w:rsid w:val="006D2526"/>
    <w:rsid w:val="006D3BF5"/>
    <w:rsid w:val="006D3EBD"/>
    <w:rsid w:val="006D6392"/>
    <w:rsid w:val="006E546F"/>
    <w:rsid w:val="006E5981"/>
    <w:rsid w:val="006F0D69"/>
    <w:rsid w:val="006F1CD1"/>
    <w:rsid w:val="006F2F9D"/>
    <w:rsid w:val="006F33B6"/>
    <w:rsid w:val="006F6CBD"/>
    <w:rsid w:val="006F7CB3"/>
    <w:rsid w:val="007023B2"/>
    <w:rsid w:val="0070784B"/>
    <w:rsid w:val="00711370"/>
    <w:rsid w:val="00715148"/>
    <w:rsid w:val="00722EDE"/>
    <w:rsid w:val="00731AC8"/>
    <w:rsid w:val="00731FF2"/>
    <w:rsid w:val="00732F33"/>
    <w:rsid w:val="007343A3"/>
    <w:rsid w:val="007376E0"/>
    <w:rsid w:val="00752B5A"/>
    <w:rsid w:val="007531C4"/>
    <w:rsid w:val="00754945"/>
    <w:rsid w:val="00755419"/>
    <w:rsid w:val="007577DB"/>
    <w:rsid w:val="00760782"/>
    <w:rsid w:val="00760E66"/>
    <w:rsid w:val="00761529"/>
    <w:rsid w:val="007670A3"/>
    <w:rsid w:val="007743DB"/>
    <w:rsid w:val="0077633D"/>
    <w:rsid w:val="0077668B"/>
    <w:rsid w:val="007776CE"/>
    <w:rsid w:val="00780046"/>
    <w:rsid w:val="00780434"/>
    <w:rsid w:val="00780CD4"/>
    <w:rsid w:val="007819DD"/>
    <w:rsid w:val="00786885"/>
    <w:rsid w:val="007A4276"/>
    <w:rsid w:val="007A5685"/>
    <w:rsid w:val="007A63DD"/>
    <w:rsid w:val="007B5181"/>
    <w:rsid w:val="007B5FB6"/>
    <w:rsid w:val="007B62FD"/>
    <w:rsid w:val="007B730B"/>
    <w:rsid w:val="007C0BC7"/>
    <w:rsid w:val="007C68A4"/>
    <w:rsid w:val="007D1CC1"/>
    <w:rsid w:val="007D337C"/>
    <w:rsid w:val="007D45B4"/>
    <w:rsid w:val="007D4BC2"/>
    <w:rsid w:val="007D4CD2"/>
    <w:rsid w:val="007E397F"/>
    <w:rsid w:val="007F092D"/>
    <w:rsid w:val="007F0E80"/>
    <w:rsid w:val="007F4C53"/>
    <w:rsid w:val="007F58C5"/>
    <w:rsid w:val="0080014C"/>
    <w:rsid w:val="00803042"/>
    <w:rsid w:val="008037D2"/>
    <w:rsid w:val="00806A1D"/>
    <w:rsid w:val="00810BAB"/>
    <w:rsid w:val="00810D66"/>
    <w:rsid w:val="00813D71"/>
    <w:rsid w:val="00814EB6"/>
    <w:rsid w:val="00814EEE"/>
    <w:rsid w:val="00822AAB"/>
    <w:rsid w:val="00823B41"/>
    <w:rsid w:val="00823E15"/>
    <w:rsid w:val="00832F01"/>
    <w:rsid w:val="00834459"/>
    <w:rsid w:val="00834709"/>
    <w:rsid w:val="00835736"/>
    <w:rsid w:val="00835D56"/>
    <w:rsid w:val="00837FE9"/>
    <w:rsid w:val="008520E2"/>
    <w:rsid w:val="00852E87"/>
    <w:rsid w:val="00853537"/>
    <w:rsid w:val="008603FF"/>
    <w:rsid w:val="00860488"/>
    <w:rsid w:val="00862D9B"/>
    <w:rsid w:val="008648B9"/>
    <w:rsid w:val="008648D3"/>
    <w:rsid w:val="00864A6F"/>
    <w:rsid w:val="008706E8"/>
    <w:rsid w:val="00873D1C"/>
    <w:rsid w:val="0087738B"/>
    <w:rsid w:val="00882D22"/>
    <w:rsid w:val="00886FD8"/>
    <w:rsid w:val="0088797B"/>
    <w:rsid w:val="00887AB7"/>
    <w:rsid w:val="00892D78"/>
    <w:rsid w:val="00892E17"/>
    <w:rsid w:val="00896BFF"/>
    <w:rsid w:val="00897A6A"/>
    <w:rsid w:val="00897E1D"/>
    <w:rsid w:val="008A1F47"/>
    <w:rsid w:val="008A3419"/>
    <w:rsid w:val="008B3B58"/>
    <w:rsid w:val="008B5207"/>
    <w:rsid w:val="008C07BF"/>
    <w:rsid w:val="008C0EDD"/>
    <w:rsid w:val="008C20AC"/>
    <w:rsid w:val="008D1C45"/>
    <w:rsid w:val="008D7966"/>
    <w:rsid w:val="008D7E50"/>
    <w:rsid w:val="008D7F5F"/>
    <w:rsid w:val="008E0BDC"/>
    <w:rsid w:val="008E2748"/>
    <w:rsid w:val="008E38E6"/>
    <w:rsid w:val="008E5B65"/>
    <w:rsid w:val="008F3649"/>
    <w:rsid w:val="00901A6E"/>
    <w:rsid w:val="009042B2"/>
    <w:rsid w:val="00910223"/>
    <w:rsid w:val="009153BB"/>
    <w:rsid w:val="009173AC"/>
    <w:rsid w:val="00921686"/>
    <w:rsid w:val="009221D1"/>
    <w:rsid w:val="009226F7"/>
    <w:rsid w:val="00932857"/>
    <w:rsid w:val="00933083"/>
    <w:rsid w:val="0093688A"/>
    <w:rsid w:val="009372C0"/>
    <w:rsid w:val="0095480D"/>
    <w:rsid w:val="00955ECF"/>
    <w:rsid w:val="00961E47"/>
    <w:rsid w:val="00970DF1"/>
    <w:rsid w:val="00973914"/>
    <w:rsid w:val="00974BDB"/>
    <w:rsid w:val="00980BAE"/>
    <w:rsid w:val="00987C4D"/>
    <w:rsid w:val="009912F1"/>
    <w:rsid w:val="009939C2"/>
    <w:rsid w:val="009978EE"/>
    <w:rsid w:val="009A7E7C"/>
    <w:rsid w:val="009B08C9"/>
    <w:rsid w:val="009B2FA2"/>
    <w:rsid w:val="009B62AF"/>
    <w:rsid w:val="009C0BC5"/>
    <w:rsid w:val="009C396C"/>
    <w:rsid w:val="009C6DA6"/>
    <w:rsid w:val="009D0072"/>
    <w:rsid w:val="009D18FC"/>
    <w:rsid w:val="009D27F9"/>
    <w:rsid w:val="009D57C1"/>
    <w:rsid w:val="009D6BAB"/>
    <w:rsid w:val="009E0D5D"/>
    <w:rsid w:val="009E190B"/>
    <w:rsid w:val="009E3ABE"/>
    <w:rsid w:val="009F1238"/>
    <w:rsid w:val="009F13CA"/>
    <w:rsid w:val="009F208E"/>
    <w:rsid w:val="009F4403"/>
    <w:rsid w:val="009F4C75"/>
    <w:rsid w:val="00A0002B"/>
    <w:rsid w:val="00A002B2"/>
    <w:rsid w:val="00A01094"/>
    <w:rsid w:val="00A031CF"/>
    <w:rsid w:val="00A039E5"/>
    <w:rsid w:val="00A05877"/>
    <w:rsid w:val="00A11010"/>
    <w:rsid w:val="00A11CE0"/>
    <w:rsid w:val="00A124BD"/>
    <w:rsid w:val="00A137B8"/>
    <w:rsid w:val="00A226B2"/>
    <w:rsid w:val="00A22F23"/>
    <w:rsid w:val="00A237CC"/>
    <w:rsid w:val="00A279B4"/>
    <w:rsid w:val="00A30CA2"/>
    <w:rsid w:val="00A326FA"/>
    <w:rsid w:val="00A33C55"/>
    <w:rsid w:val="00A33CFF"/>
    <w:rsid w:val="00A36EA3"/>
    <w:rsid w:val="00A37195"/>
    <w:rsid w:val="00A379D0"/>
    <w:rsid w:val="00A40702"/>
    <w:rsid w:val="00A41D2C"/>
    <w:rsid w:val="00A43322"/>
    <w:rsid w:val="00A438DA"/>
    <w:rsid w:val="00A45CA9"/>
    <w:rsid w:val="00A51377"/>
    <w:rsid w:val="00A53DA0"/>
    <w:rsid w:val="00A554CC"/>
    <w:rsid w:val="00A56847"/>
    <w:rsid w:val="00A60798"/>
    <w:rsid w:val="00A7135D"/>
    <w:rsid w:val="00A72917"/>
    <w:rsid w:val="00A738DB"/>
    <w:rsid w:val="00A76331"/>
    <w:rsid w:val="00A80C22"/>
    <w:rsid w:val="00A91389"/>
    <w:rsid w:val="00A97EE7"/>
    <w:rsid w:val="00AB00E0"/>
    <w:rsid w:val="00AB0D0F"/>
    <w:rsid w:val="00AB2165"/>
    <w:rsid w:val="00AB3114"/>
    <w:rsid w:val="00AB34A1"/>
    <w:rsid w:val="00AB3E03"/>
    <w:rsid w:val="00AB410B"/>
    <w:rsid w:val="00AC2041"/>
    <w:rsid w:val="00AD1FF6"/>
    <w:rsid w:val="00AD2031"/>
    <w:rsid w:val="00AD3075"/>
    <w:rsid w:val="00AD374F"/>
    <w:rsid w:val="00AD3E1E"/>
    <w:rsid w:val="00AD45B9"/>
    <w:rsid w:val="00AD52A2"/>
    <w:rsid w:val="00AE0C9B"/>
    <w:rsid w:val="00AE5EDF"/>
    <w:rsid w:val="00AE6670"/>
    <w:rsid w:val="00AF43D3"/>
    <w:rsid w:val="00AF74B0"/>
    <w:rsid w:val="00B0201E"/>
    <w:rsid w:val="00B046DD"/>
    <w:rsid w:val="00B0751F"/>
    <w:rsid w:val="00B07AA0"/>
    <w:rsid w:val="00B12CF2"/>
    <w:rsid w:val="00B14BBF"/>
    <w:rsid w:val="00B1516D"/>
    <w:rsid w:val="00B2034D"/>
    <w:rsid w:val="00B21FA0"/>
    <w:rsid w:val="00B23442"/>
    <w:rsid w:val="00B2560A"/>
    <w:rsid w:val="00B36484"/>
    <w:rsid w:val="00B42CFD"/>
    <w:rsid w:val="00B503C0"/>
    <w:rsid w:val="00B561A6"/>
    <w:rsid w:val="00B5652D"/>
    <w:rsid w:val="00B56FD3"/>
    <w:rsid w:val="00B64FAD"/>
    <w:rsid w:val="00B67CF0"/>
    <w:rsid w:val="00B67DE1"/>
    <w:rsid w:val="00B74448"/>
    <w:rsid w:val="00B80F45"/>
    <w:rsid w:val="00B81264"/>
    <w:rsid w:val="00B816F4"/>
    <w:rsid w:val="00B81EC3"/>
    <w:rsid w:val="00B81FB3"/>
    <w:rsid w:val="00B82154"/>
    <w:rsid w:val="00B922C4"/>
    <w:rsid w:val="00B92950"/>
    <w:rsid w:val="00B93D2E"/>
    <w:rsid w:val="00BA1F86"/>
    <w:rsid w:val="00BA44D4"/>
    <w:rsid w:val="00BA44EB"/>
    <w:rsid w:val="00BA7878"/>
    <w:rsid w:val="00BB1DCF"/>
    <w:rsid w:val="00BB3E60"/>
    <w:rsid w:val="00BB4210"/>
    <w:rsid w:val="00BB6E0D"/>
    <w:rsid w:val="00BB7373"/>
    <w:rsid w:val="00BC488E"/>
    <w:rsid w:val="00BE29D9"/>
    <w:rsid w:val="00BE2DF2"/>
    <w:rsid w:val="00BE2EEE"/>
    <w:rsid w:val="00BE4736"/>
    <w:rsid w:val="00BE6AD3"/>
    <w:rsid w:val="00BF1342"/>
    <w:rsid w:val="00BF395E"/>
    <w:rsid w:val="00C01D34"/>
    <w:rsid w:val="00C03546"/>
    <w:rsid w:val="00C035D3"/>
    <w:rsid w:val="00C05265"/>
    <w:rsid w:val="00C10D9D"/>
    <w:rsid w:val="00C115C2"/>
    <w:rsid w:val="00C1257C"/>
    <w:rsid w:val="00C17BC3"/>
    <w:rsid w:val="00C213C2"/>
    <w:rsid w:val="00C24FE9"/>
    <w:rsid w:val="00C328CC"/>
    <w:rsid w:val="00C409A5"/>
    <w:rsid w:val="00C45B5E"/>
    <w:rsid w:val="00C46294"/>
    <w:rsid w:val="00C46F97"/>
    <w:rsid w:val="00C50A3F"/>
    <w:rsid w:val="00C52949"/>
    <w:rsid w:val="00C52DE3"/>
    <w:rsid w:val="00C53665"/>
    <w:rsid w:val="00C5641B"/>
    <w:rsid w:val="00C5647F"/>
    <w:rsid w:val="00C56A46"/>
    <w:rsid w:val="00C57E87"/>
    <w:rsid w:val="00C60A76"/>
    <w:rsid w:val="00C646A8"/>
    <w:rsid w:val="00C6547C"/>
    <w:rsid w:val="00C672A6"/>
    <w:rsid w:val="00C67A8F"/>
    <w:rsid w:val="00C76B8E"/>
    <w:rsid w:val="00C833A5"/>
    <w:rsid w:val="00C84E10"/>
    <w:rsid w:val="00C87BFD"/>
    <w:rsid w:val="00C91799"/>
    <w:rsid w:val="00C94107"/>
    <w:rsid w:val="00C9489E"/>
    <w:rsid w:val="00C96C49"/>
    <w:rsid w:val="00CA7572"/>
    <w:rsid w:val="00CA7905"/>
    <w:rsid w:val="00CA7F74"/>
    <w:rsid w:val="00CB17B2"/>
    <w:rsid w:val="00CB443F"/>
    <w:rsid w:val="00CB6246"/>
    <w:rsid w:val="00CB6871"/>
    <w:rsid w:val="00CC3160"/>
    <w:rsid w:val="00CC5EFA"/>
    <w:rsid w:val="00CC695D"/>
    <w:rsid w:val="00CD40E9"/>
    <w:rsid w:val="00CD6207"/>
    <w:rsid w:val="00CE39B8"/>
    <w:rsid w:val="00CE6C8D"/>
    <w:rsid w:val="00CF00BB"/>
    <w:rsid w:val="00CF4344"/>
    <w:rsid w:val="00CF5764"/>
    <w:rsid w:val="00CF72D7"/>
    <w:rsid w:val="00D015A4"/>
    <w:rsid w:val="00D0400E"/>
    <w:rsid w:val="00D1092B"/>
    <w:rsid w:val="00D1159F"/>
    <w:rsid w:val="00D1423F"/>
    <w:rsid w:val="00D177A0"/>
    <w:rsid w:val="00D20092"/>
    <w:rsid w:val="00D22E65"/>
    <w:rsid w:val="00D22EAF"/>
    <w:rsid w:val="00D2481F"/>
    <w:rsid w:val="00D3078B"/>
    <w:rsid w:val="00D3118E"/>
    <w:rsid w:val="00D34BC5"/>
    <w:rsid w:val="00D36BA1"/>
    <w:rsid w:val="00D37F07"/>
    <w:rsid w:val="00D41BB8"/>
    <w:rsid w:val="00D44BCA"/>
    <w:rsid w:val="00D50BA6"/>
    <w:rsid w:val="00D53DD6"/>
    <w:rsid w:val="00D67892"/>
    <w:rsid w:val="00D7119E"/>
    <w:rsid w:val="00D725BB"/>
    <w:rsid w:val="00D75449"/>
    <w:rsid w:val="00D85656"/>
    <w:rsid w:val="00D90AAD"/>
    <w:rsid w:val="00D90B51"/>
    <w:rsid w:val="00D95BBE"/>
    <w:rsid w:val="00DA0378"/>
    <w:rsid w:val="00DA119B"/>
    <w:rsid w:val="00DA2928"/>
    <w:rsid w:val="00DA33AC"/>
    <w:rsid w:val="00DA4D73"/>
    <w:rsid w:val="00DA6162"/>
    <w:rsid w:val="00DA6EFC"/>
    <w:rsid w:val="00DB4E2E"/>
    <w:rsid w:val="00DB5307"/>
    <w:rsid w:val="00DB554F"/>
    <w:rsid w:val="00DB56C6"/>
    <w:rsid w:val="00DB5C2A"/>
    <w:rsid w:val="00DB62E8"/>
    <w:rsid w:val="00DB65A3"/>
    <w:rsid w:val="00DB78FC"/>
    <w:rsid w:val="00DC58F4"/>
    <w:rsid w:val="00DC5BFB"/>
    <w:rsid w:val="00DD3EA6"/>
    <w:rsid w:val="00DE1D8B"/>
    <w:rsid w:val="00DE49E1"/>
    <w:rsid w:val="00DF172C"/>
    <w:rsid w:val="00DF5286"/>
    <w:rsid w:val="00E01D1F"/>
    <w:rsid w:val="00E0218D"/>
    <w:rsid w:val="00E03477"/>
    <w:rsid w:val="00E06A9D"/>
    <w:rsid w:val="00E07146"/>
    <w:rsid w:val="00E075F6"/>
    <w:rsid w:val="00E0783E"/>
    <w:rsid w:val="00E15D93"/>
    <w:rsid w:val="00E15F80"/>
    <w:rsid w:val="00E1765A"/>
    <w:rsid w:val="00E200E4"/>
    <w:rsid w:val="00E315FC"/>
    <w:rsid w:val="00E32FC5"/>
    <w:rsid w:val="00E33E6C"/>
    <w:rsid w:val="00E34290"/>
    <w:rsid w:val="00E352A5"/>
    <w:rsid w:val="00E36B78"/>
    <w:rsid w:val="00E37A95"/>
    <w:rsid w:val="00E410F8"/>
    <w:rsid w:val="00E4220C"/>
    <w:rsid w:val="00E52DEB"/>
    <w:rsid w:val="00E63092"/>
    <w:rsid w:val="00E65722"/>
    <w:rsid w:val="00E65AC2"/>
    <w:rsid w:val="00E753E2"/>
    <w:rsid w:val="00E75C04"/>
    <w:rsid w:val="00E762AB"/>
    <w:rsid w:val="00E768ED"/>
    <w:rsid w:val="00E773FF"/>
    <w:rsid w:val="00E801FB"/>
    <w:rsid w:val="00E80627"/>
    <w:rsid w:val="00E91429"/>
    <w:rsid w:val="00EB44F9"/>
    <w:rsid w:val="00EB7E9E"/>
    <w:rsid w:val="00EC046F"/>
    <w:rsid w:val="00EC175D"/>
    <w:rsid w:val="00EC21BE"/>
    <w:rsid w:val="00EC3938"/>
    <w:rsid w:val="00EC4F17"/>
    <w:rsid w:val="00EC643A"/>
    <w:rsid w:val="00ED1B10"/>
    <w:rsid w:val="00ED5A62"/>
    <w:rsid w:val="00ED5F96"/>
    <w:rsid w:val="00EE0096"/>
    <w:rsid w:val="00EE05C2"/>
    <w:rsid w:val="00EE0DBB"/>
    <w:rsid w:val="00EE19A7"/>
    <w:rsid w:val="00EE223A"/>
    <w:rsid w:val="00EE36E8"/>
    <w:rsid w:val="00EE49E7"/>
    <w:rsid w:val="00EE54B9"/>
    <w:rsid w:val="00EF5F60"/>
    <w:rsid w:val="00F0373C"/>
    <w:rsid w:val="00F06819"/>
    <w:rsid w:val="00F070F6"/>
    <w:rsid w:val="00F07E01"/>
    <w:rsid w:val="00F1098C"/>
    <w:rsid w:val="00F11153"/>
    <w:rsid w:val="00F112E3"/>
    <w:rsid w:val="00F1204A"/>
    <w:rsid w:val="00F12B0C"/>
    <w:rsid w:val="00F152E4"/>
    <w:rsid w:val="00F15CD5"/>
    <w:rsid w:val="00F16393"/>
    <w:rsid w:val="00F20C42"/>
    <w:rsid w:val="00F24B6C"/>
    <w:rsid w:val="00F26491"/>
    <w:rsid w:val="00F336B2"/>
    <w:rsid w:val="00F3495D"/>
    <w:rsid w:val="00F35377"/>
    <w:rsid w:val="00F35EE0"/>
    <w:rsid w:val="00F36D7A"/>
    <w:rsid w:val="00F41EF2"/>
    <w:rsid w:val="00F42920"/>
    <w:rsid w:val="00F45ABD"/>
    <w:rsid w:val="00F47F82"/>
    <w:rsid w:val="00F52BFF"/>
    <w:rsid w:val="00F53E64"/>
    <w:rsid w:val="00F54B46"/>
    <w:rsid w:val="00F56218"/>
    <w:rsid w:val="00F56615"/>
    <w:rsid w:val="00F575BC"/>
    <w:rsid w:val="00F62D06"/>
    <w:rsid w:val="00F6497A"/>
    <w:rsid w:val="00F6720D"/>
    <w:rsid w:val="00F7130C"/>
    <w:rsid w:val="00F76366"/>
    <w:rsid w:val="00F82439"/>
    <w:rsid w:val="00F82A69"/>
    <w:rsid w:val="00F83082"/>
    <w:rsid w:val="00F8597D"/>
    <w:rsid w:val="00F85E03"/>
    <w:rsid w:val="00F902C3"/>
    <w:rsid w:val="00F974C2"/>
    <w:rsid w:val="00FA0E99"/>
    <w:rsid w:val="00FA1ED8"/>
    <w:rsid w:val="00FB1A5D"/>
    <w:rsid w:val="00FB67B6"/>
    <w:rsid w:val="00FC0D80"/>
    <w:rsid w:val="00FC3883"/>
    <w:rsid w:val="00FC46A3"/>
    <w:rsid w:val="00FC6061"/>
    <w:rsid w:val="00FD02D0"/>
    <w:rsid w:val="00FD6BEA"/>
    <w:rsid w:val="00FE0D43"/>
    <w:rsid w:val="00FE1E79"/>
    <w:rsid w:val="00FE5BFC"/>
    <w:rsid w:val="00FF385A"/>
    <w:rsid w:val="00FF4A25"/>
    <w:rsid w:val="00FF4D6B"/>
    <w:rsid w:val="00FF56A7"/>
    <w:rsid w:val="00FF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9B69A"/>
  <w15:docId w15:val="{B9526E07-3F90-4458-9F6C-2FB0E076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color w:val="002E7C" w:themeColor="text1"/>
        <w:lang w:val="en-AU" w:eastAsia="en-US" w:bidi="ar-SA"/>
      </w:rPr>
    </w:rPrDefault>
    <w:pPrDefault>
      <w:pPr>
        <w:spacing w:before="120"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6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0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2CF2"/>
  </w:style>
  <w:style w:type="paragraph" w:styleId="Heading1">
    <w:name w:val="heading 1"/>
    <w:basedOn w:val="Normal"/>
    <w:next w:val="Normal"/>
    <w:link w:val="Heading1Char"/>
    <w:uiPriority w:val="9"/>
    <w:qFormat/>
    <w:rsid w:val="00B12CF2"/>
    <w:pPr>
      <w:keepNext/>
      <w:keepLines/>
      <w:pBdr>
        <w:top w:val="single" w:sz="36" w:space="4" w:color="00B4D4" w:themeColor="accent2"/>
      </w:pBdr>
      <w:spacing w:before="360" w:after="240"/>
      <w:contextualSpacing/>
      <w:outlineLvl w:val="0"/>
    </w:pPr>
    <w:rPr>
      <w:rFonts w:asciiTheme="majorHAnsi" w:hAnsiTheme="majorHAns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2CF2"/>
    <w:pPr>
      <w:keepNext/>
      <w:keepLines/>
      <w:spacing w:before="240"/>
      <w:contextualSpacing/>
      <w:outlineLvl w:val="1"/>
    </w:pPr>
    <w:rPr>
      <w:rFonts w:asciiTheme="majorHAnsi" w:hAnsiTheme="majorHAnsi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2CF2"/>
    <w:pPr>
      <w:keepNext/>
      <w:keepLines/>
      <w:spacing w:before="240"/>
      <w:contextualSpacing/>
      <w:outlineLvl w:val="2"/>
    </w:pPr>
    <w:rPr>
      <w:rFonts w:asciiTheme="majorHAnsi" w:hAnsiTheme="majorHAnsi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B12CF2"/>
    <w:pPr>
      <w:keepNext/>
      <w:keepLines/>
      <w:spacing w:before="240"/>
      <w:contextualSpacing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12CF2"/>
    <w:pPr>
      <w:keepNext/>
      <w:keepLines/>
      <w:spacing w:before="200"/>
      <w:contextualSpacing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qFormat/>
    <w:rsid w:val="00B12CF2"/>
    <w:pPr>
      <w:keepNext/>
      <w:keepLines/>
      <w:spacing w:before="160"/>
      <w:contextualSpacing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2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5"/>
    <w:qFormat/>
    <w:rsid w:val="00B12CF2"/>
    <w:pPr>
      <w:spacing w:before="0" w:after="360"/>
      <w:contextualSpacing/>
    </w:pPr>
    <w:rPr>
      <w:sz w:val="40"/>
    </w:rPr>
  </w:style>
  <w:style w:type="character" w:customStyle="1" w:styleId="SubtitleChar">
    <w:name w:val="Subtitle Char"/>
    <w:basedOn w:val="DefaultParagraphFont"/>
    <w:link w:val="Subtitle"/>
    <w:uiPriority w:val="15"/>
    <w:rsid w:val="00B12CF2"/>
    <w:rPr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C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2CF2"/>
    <w:pPr>
      <w:tabs>
        <w:tab w:val="center" w:pos="4513"/>
        <w:tab w:val="right" w:pos="9026"/>
      </w:tabs>
      <w:spacing w:before="0" w:after="720"/>
      <w:ind w:right="-40"/>
      <w:contextualSpacing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12CF2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B12CF2"/>
    <w:pPr>
      <w:tabs>
        <w:tab w:val="center" w:pos="4513"/>
        <w:tab w:val="right" w:pos="9026"/>
      </w:tabs>
      <w:spacing w:before="360" w:after="0"/>
      <w:contextualSpacing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12CF2"/>
    <w:rPr>
      <w:sz w:val="16"/>
    </w:rPr>
  </w:style>
  <w:style w:type="paragraph" w:styleId="Title">
    <w:name w:val="Title"/>
    <w:basedOn w:val="Normal"/>
    <w:link w:val="TitleChar"/>
    <w:uiPriority w:val="14"/>
    <w:rsid w:val="00B12CF2"/>
    <w:pPr>
      <w:spacing w:before="0" w:after="0" w:line="560" w:lineRule="exact"/>
    </w:pPr>
    <w:rPr>
      <w:rFonts w:asciiTheme="majorHAnsi" w:hAnsiTheme="majorHAnsi"/>
      <w:caps/>
      <w:color w:val="0044B4" w:themeColor="accent1"/>
      <w:sz w:val="60"/>
      <w:szCs w:val="82"/>
    </w:rPr>
  </w:style>
  <w:style w:type="character" w:customStyle="1" w:styleId="TitleChar">
    <w:name w:val="Title Char"/>
    <w:basedOn w:val="DefaultParagraphFont"/>
    <w:link w:val="Title"/>
    <w:uiPriority w:val="14"/>
    <w:rsid w:val="00B12CF2"/>
    <w:rPr>
      <w:rFonts w:asciiTheme="majorHAnsi" w:hAnsiTheme="majorHAnsi"/>
      <w:caps/>
      <w:color w:val="0044B4" w:themeColor="accent1"/>
      <w:sz w:val="60"/>
      <w:szCs w:val="82"/>
    </w:rPr>
  </w:style>
  <w:style w:type="paragraph" w:customStyle="1" w:styleId="Address">
    <w:name w:val="Address"/>
    <w:basedOn w:val="Normal"/>
    <w:semiHidden/>
    <w:rsid w:val="00B12CF2"/>
    <w:pPr>
      <w:spacing w:before="0" w:after="0"/>
    </w:pPr>
    <w:rPr>
      <w:b/>
      <w:color w:val="0044B4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2CF2"/>
    <w:rPr>
      <w:rFonts w:asciiTheme="majorHAnsi" w:hAnsiTheme="majorHAnsi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2CF2"/>
    <w:rPr>
      <w:rFonts w:asciiTheme="majorHAnsi" w:hAnsiTheme="majorHAnsi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12CF2"/>
    <w:rPr>
      <w:rFonts w:asciiTheme="majorHAnsi" w:hAnsiTheme="majorHAnsi"/>
      <w:b/>
      <w:sz w:val="22"/>
      <w:szCs w:val="22"/>
    </w:rPr>
  </w:style>
  <w:style w:type="paragraph" w:styleId="TOCHeading">
    <w:name w:val="TOC Heading"/>
    <w:next w:val="Normal"/>
    <w:uiPriority w:val="39"/>
    <w:qFormat/>
    <w:rsid w:val="00B12CF2"/>
    <w:pPr>
      <w:spacing w:before="0" w:after="360"/>
    </w:pPr>
    <w:rPr>
      <w:rFonts w:asciiTheme="majorHAnsi" w:eastAsiaTheme="majorEastAsia" w:hAnsiTheme="majorHAnsi" w:cstheme="majorBidi"/>
      <w:bCs/>
      <w:sz w:val="28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B12CF2"/>
    <w:rPr>
      <w:vertAlign w:val="superscript"/>
    </w:rPr>
  </w:style>
  <w:style w:type="paragraph" w:styleId="FootnoteText">
    <w:name w:val="footnote text"/>
    <w:basedOn w:val="Normal"/>
    <w:link w:val="FootnoteTextChar"/>
    <w:uiPriority w:val="19"/>
    <w:rsid w:val="00B12CF2"/>
    <w:pPr>
      <w:spacing w:before="0"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19"/>
    <w:rsid w:val="00B12CF2"/>
    <w:rPr>
      <w:sz w:val="16"/>
    </w:rPr>
  </w:style>
  <w:style w:type="character" w:styleId="Hyperlink">
    <w:name w:val="Hyperlink"/>
    <w:basedOn w:val="DefaultParagraphFont"/>
    <w:uiPriority w:val="99"/>
    <w:unhideWhenUsed/>
    <w:rsid w:val="00B12CF2"/>
    <w:rPr>
      <w:color w:val="002E7C" w:themeColor="text1"/>
      <w:u w:val="single"/>
    </w:rPr>
  </w:style>
  <w:style w:type="paragraph" w:styleId="ListBullet">
    <w:name w:val="List Bullet"/>
    <w:basedOn w:val="Normal"/>
    <w:uiPriority w:val="2"/>
    <w:qFormat/>
    <w:rsid w:val="00B12CF2"/>
    <w:pPr>
      <w:numPr>
        <w:numId w:val="1"/>
      </w:numPr>
      <w:spacing w:after="0"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B12CF2"/>
    <w:pPr>
      <w:numPr>
        <w:numId w:val="2"/>
      </w:numPr>
      <w:spacing w:after="0"/>
    </w:pPr>
    <w:rPr>
      <w:rFonts w:eastAsia="Times New Roman"/>
      <w:lang w:eastAsia="en-AU"/>
    </w:rPr>
  </w:style>
  <w:style w:type="paragraph" w:customStyle="1" w:styleId="LargeTitle">
    <w:name w:val="Large Title"/>
    <w:basedOn w:val="Title"/>
    <w:uiPriority w:val="14"/>
    <w:rsid w:val="00B12CF2"/>
    <w:pPr>
      <w:spacing w:after="360" w:line="192" w:lineRule="auto"/>
      <w:contextualSpacing/>
    </w:pPr>
    <w:rPr>
      <w:caps w:val="0"/>
      <w:sz w:val="88"/>
      <w:szCs w:val="88"/>
    </w:rPr>
  </w:style>
  <w:style w:type="paragraph" w:styleId="TOC1">
    <w:name w:val="toc 1"/>
    <w:basedOn w:val="Normal"/>
    <w:next w:val="Normal"/>
    <w:autoRedefine/>
    <w:uiPriority w:val="39"/>
    <w:rsid w:val="00B12CF2"/>
    <w:pPr>
      <w:spacing w:before="240"/>
    </w:pPr>
  </w:style>
  <w:style w:type="table" w:styleId="LightShading-Accent1">
    <w:name w:val="Light Shading Accent 1"/>
    <w:basedOn w:val="TableNormal"/>
    <w:uiPriority w:val="60"/>
    <w:rsid w:val="00B12CF2"/>
    <w:rPr>
      <w:color w:val="003286" w:themeColor="accent1" w:themeShade="BF"/>
    </w:rPr>
    <w:tblPr>
      <w:tblStyleRowBandSize w:val="1"/>
      <w:tblStyleColBandSize w:val="1"/>
      <w:tblBorders>
        <w:top w:val="single" w:sz="8" w:space="0" w:color="0044B4" w:themeColor="accent1"/>
        <w:bottom w:val="single" w:sz="8" w:space="0" w:color="0044B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4B4" w:themeColor="accent1"/>
          <w:left w:val="nil"/>
          <w:bottom w:val="single" w:sz="8" w:space="0" w:color="0044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4B4" w:themeColor="accent1"/>
          <w:left w:val="nil"/>
          <w:bottom w:val="single" w:sz="8" w:space="0" w:color="0044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C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CCFF" w:themeFill="accent1" w:themeFillTint="3F"/>
      </w:tcPr>
    </w:tblStylePr>
  </w:style>
  <w:style w:type="table" w:styleId="MediumShading2">
    <w:name w:val="Medium Shading 2"/>
    <w:basedOn w:val="TableNormal"/>
    <w:uiPriority w:val="64"/>
    <w:rsid w:val="00B12C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7C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E7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E7C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12CF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4B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4B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4B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B12CF2"/>
    <w:pPr>
      <w:ind w:left="221"/>
    </w:pPr>
  </w:style>
  <w:style w:type="paragraph" w:styleId="ListBullet2">
    <w:name w:val="List Bullet 2"/>
    <w:basedOn w:val="Normal"/>
    <w:uiPriority w:val="2"/>
    <w:semiHidden/>
    <w:qFormat/>
    <w:rsid w:val="00B12CF2"/>
    <w:pPr>
      <w:numPr>
        <w:ilvl w:val="1"/>
        <w:numId w:val="1"/>
      </w:numPr>
      <w:spacing w:after="0"/>
    </w:pPr>
    <w:rPr>
      <w:rFonts w:eastAsia="Times New Roman"/>
      <w:lang w:eastAsia="en-AU"/>
    </w:rPr>
  </w:style>
  <w:style w:type="paragraph" w:customStyle="1" w:styleId="NumberH1">
    <w:name w:val="Number H1"/>
    <w:basedOn w:val="Heading1"/>
    <w:next w:val="Normal"/>
    <w:uiPriority w:val="10"/>
    <w:rsid w:val="00B12CF2"/>
    <w:pPr>
      <w:numPr>
        <w:numId w:val="3"/>
      </w:numPr>
    </w:pPr>
  </w:style>
  <w:style w:type="paragraph" w:styleId="ListBullet3">
    <w:name w:val="List Bullet 3"/>
    <w:basedOn w:val="Normal"/>
    <w:uiPriority w:val="2"/>
    <w:semiHidden/>
    <w:rsid w:val="00B12CF2"/>
    <w:pPr>
      <w:numPr>
        <w:ilvl w:val="2"/>
        <w:numId w:val="1"/>
      </w:numPr>
      <w:spacing w:after="0"/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B12CF2"/>
    <w:pPr>
      <w:numPr>
        <w:ilvl w:val="3"/>
        <w:numId w:val="1"/>
      </w:numPr>
      <w:spacing w:after="0"/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B12CF2"/>
    <w:pPr>
      <w:spacing w:after="0"/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B12CF2"/>
    <w:pPr>
      <w:numPr>
        <w:ilvl w:val="1"/>
        <w:numId w:val="2"/>
      </w:numPr>
      <w:spacing w:after="0"/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B12CF2"/>
    <w:pPr>
      <w:numPr>
        <w:ilvl w:val="2"/>
        <w:numId w:val="2"/>
      </w:numPr>
      <w:spacing w:after="0"/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B12CF2"/>
    <w:pPr>
      <w:numPr>
        <w:ilvl w:val="3"/>
        <w:numId w:val="2"/>
      </w:numPr>
      <w:spacing w:after="0"/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B12CF2"/>
    <w:pPr>
      <w:spacing w:after="0"/>
    </w:pPr>
    <w:rPr>
      <w:rFonts w:eastAsia="Times New Roman"/>
      <w:lang w:eastAsia="en-AU"/>
    </w:rPr>
  </w:style>
  <w:style w:type="paragraph" w:styleId="List">
    <w:name w:val="List"/>
    <w:aliases w:val="List Letter"/>
    <w:basedOn w:val="Normal"/>
    <w:uiPriority w:val="2"/>
    <w:qFormat/>
    <w:rsid w:val="00B12CF2"/>
    <w:pPr>
      <w:spacing w:after="0"/>
    </w:pPr>
    <w:rPr>
      <w:rFonts w:eastAsia="Times New Roman"/>
      <w:lang w:eastAsia="en-AU"/>
    </w:rPr>
  </w:style>
  <w:style w:type="table" w:styleId="LightList-Accent6">
    <w:name w:val="Light List Accent 6"/>
    <w:aliases w:val="Front page table"/>
    <w:basedOn w:val="TableNormal"/>
    <w:uiPriority w:val="61"/>
    <w:rsid w:val="00B12CF2"/>
    <w:pPr>
      <w:spacing w:before="0" w:after="0"/>
      <w:jc w:val="center"/>
    </w:pPr>
    <w:rPr>
      <w:rFonts w:ascii="Arial Narrow" w:eastAsia="Times New Roman" w:hAnsi="Arial Narrow"/>
      <w:color w:val="auto"/>
      <w:lang w:eastAsia="en-AU"/>
    </w:rPr>
    <w:tblPr>
      <w:tblStyleRowBandSize w:val="1"/>
      <w:tblStyleColBandSize w:val="1"/>
      <w:tblInd w:w="113" w:type="dxa"/>
      <w:tblBorders>
        <w:top w:val="single" w:sz="4" w:space="0" w:color="FFCF92" w:themeColor="accent4" w:themeTint="66"/>
        <w:left w:val="single" w:sz="4" w:space="0" w:color="FFCF92" w:themeColor="accent4" w:themeTint="66"/>
        <w:bottom w:val="single" w:sz="4" w:space="0" w:color="FFCF92" w:themeColor="accent4" w:themeTint="66"/>
        <w:right w:val="single" w:sz="4" w:space="0" w:color="FFCF92" w:themeColor="accent4" w:themeTint="66"/>
        <w:insideH w:val="single" w:sz="4" w:space="0" w:color="FFCF92" w:themeColor="accent4" w:themeTint="66"/>
      </w:tblBorders>
      <w:tblCellMar>
        <w:top w:w="28" w:type="dxa"/>
        <w:bottom w:w="2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002E7C" w:themeColor="text1"/>
      </w:rPr>
      <w:tblPr/>
      <w:tcPr>
        <w:shd w:val="clear" w:color="auto" w:fill="FFCF92" w:themeFill="accent4" w:themeFillTint="6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69C3" w:themeColor="accent6"/>
          <w:left w:val="single" w:sz="8" w:space="0" w:color="3269C3" w:themeColor="accent6"/>
          <w:bottom w:val="single" w:sz="8" w:space="0" w:color="3269C3" w:themeColor="accent6"/>
          <w:right w:val="single" w:sz="8" w:space="0" w:color="3269C3" w:themeColor="accent6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269C3" w:themeColor="accent6"/>
          <w:left w:val="single" w:sz="8" w:space="0" w:color="3269C3" w:themeColor="accent6"/>
          <w:bottom w:val="single" w:sz="8" w:space="0" w:color="3269C3" w:themeColor="accent6"/>
          <w:right w:val="single" w:sz="8" w:space="0" w:color="3269C3" w:themeColor="accent6"/>
        </w:tcBorders>
      </w:tcPr>
    </w:tblStylePr>
    <w:tblStylePr w:type="band1Horz">
      <w:tblPr/>
      <w:tcPr>
        <w:tcBorders>
          <w:top w:val="single" w:sz="8" w:space="0" w:color="3269C3" w:themeColor="accent6"/>
          <w:left w:val="single" w:sz="8" w:space="0" w:color="3269C3" w:themeColor="accent6"/>
          <w:bottom w:val="single" w:sz="8" w:space="0" w:color="3269C3" w:themeColor="accent6"/>
          <w:right w:val="single" w:sz="8" w:space="0" w:color="3269C3" w:themeColor="accent6"/>
        </w:tcBorders>
      </w:tcPr>
    </w:tblStylePr>
  </w:style>
  <w:style w:type="paragraph" w:customStyle="1" w:styleId="NumberH2">
    <w:name w:val="Number H2"/>
    <w:basedOn w:val="Heading2"/>
    <w:next w:val="Normal"/>
    <w:uiPriority w:val="10"/>
    <w:rsid w:val="00B12CF2"/>
    <w:pPr>
      <w:numPr>
        <w:ilvl w:val="1"/>
        <w:numId w:val="3"/>
      </w:numPr>
    </w:pPr>
  </w:style>
  <w:style w:type="paragraph" w:styleId="Caption">
    <w:name w:val="caption"/>
    <w:aliases w:val="Table Heading"/>
    <w:basedOn w:val="Normal"/>
    <w:next w:val="Normal"/>
    <w:uiPriority w:val="12"/>
    <w:qFormat/>
    <w:rsid w:val="00B12CF2"/>
    <w:pPr>
      <w:keepNext/>
      <w:keepLines/>
      <w:spacing w:before="200"/>
      <w:contextualSpacing/>
    </w:pPr>
    <w:rPr>
      <w:b/>
      <w:iCs/>
      <w:sz w:val="18"/>
      <w:szCs w:val="18"/>
    </w:rPr>
  </w:style>
  <w:style w:type="paragraph" w:customStyle="1" w:styleId="NumberH3">
    <w:name w:val="Number H3"/>
    <w:basedOn w:val="Heading3"/>
    <w:next w:val="Normal"/>
    <w:uiPriority w:val="10"/>
    <w:rsid w:val="00B12CF2"/>
  </w:style>
  <w:style w:type="paragraph" w:styleId="Quote">
    <w:name w:val="Quote"/>
    <w:basedOn w:val="Normal"/>
    <w:next w:val="Normal"/>
    <w:link w:val="QuoteChar"/>
    <w:uiPriority w:val="16"/>
    <w:qFormat/>
    <w:rsid w:val="00B12CF2"/>
    <w:pPr>
      <w:pBdr>
        <w:top w:val="single" w:sz="4" w:space="10" w:color="00B4D4" w:themeColor="accent2"/>
        <w:bottom w:val="single" w:sz="4" w:space="10" w:color="00B4D4" w:themeColor="accent2"/>
      </w:pBdr>
      <w:spacing w:before="360" w:after="360"/>
      <w:jc w:val="center"/>
    </w:pPr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B12CF2"/>
    <w:pPr>
      <w:ind w:left="442"/>
    </w:pPr>
  </w:style>
  <w:style w:type="table" w:styleId="GridTable3">
    <w:name w:val="Grid Table 3"/>
    <w:basedOn w:val="TableNormal"/>
    <w:uiPriority w:val="48"/>
    <w:rsid w:val="00B12CF2"/>
    <w:tblPr>
      <w:tblStyleRowBandSize w:val="1"/>
      <w:tblStyleColBandSize w:val="1"/>
      <w:tblBorders>
        <w:top w:val="single" w:sz="4" w:space="0" w:color="176CFF" w:themeColor="text1" w:themeTint="99"/>
        <w:left w:val="single" w:sz="4" w:space="0" w:color="176CFF" w:themeColor="text1" w:themeTint="99"/>
        <w:bottom w:val="single" w:sz="4" w:space="0" w:color="176CFF" w:themeColor="text1" w:themeTint="99"/>
        <w:right w:val="single" w:sz="4" w:space="0" w:color="176CFF" w:themeColor="text1" w:themeTint="99"/>
        <w:insideH w:val="single" w:sz="4" w:space="0" w:color="176CFF" w:themeColor="text1" w:themeTint="99"/>
        <w:insideV w:val="single" w:sz="4" w:space="0" w:color="176C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CEFF" w:themeFill="text1" w:themeFillTint="33"/>
      </w:tcPr>
    </w:tblStylePr>
    <w:tblStylePr w:type="band1Horz">
      <w:tblPr/>
      <w:tcPr>
        <w:shd w:val="clear" w:color="auto" w:fill="B1CEFF" w:themeFill="text1" w:themeFillTint="33"/>
      </w:tcPr>
    </w:tblStylePr>
    <w:tblStylePr w:type="neCell">
      <w:tblPr/>
      <w:tcPr>
        <w:tcBorders>
          <w:bottom w:val="single" w:sz="4" w:space="0" w:color="176CFF" w:themeColor="text1" w:themeTint="99"/>
        </w:tcBorders>
      </w:tcPr>
    </w:tblStylePr>
    <w:tblStylePr w:type="nwCell">
      <w:tblPr/>
      <w:tcPr>
        <w:tcBorders>
          <w:bottom w:val="single" w:sz="4" w:space="0" w:color="176CFF" w:themeColor="text1" w:themeTint="99"/>
        </w:tcBorders>
      </w:tcPr>
    </w:tblStylePr>
    <w:tblStylePr w:type="seCell">
      <w:tblPr/>
      <w:tcPr>
        <w:tcBorders>
          <w:top w:val="single" w:sz="4" w:space="0" w:color="176CFF" w:themeColor="text1" w:themeTint="99"/>
        </w:tcBorders>
      </w:tcPr>
    </w:tblStylePr>
    <w:tblStylePr w:type="swCell">
      <w:tblPr/>
      <w:tcPr>
        <w:tcBorders>
          <w:top w:val="single" w:sz="4" w:space="0" w:color="176CFF" w:themeColor="text1" w:themeTint="99"/>
        </w:tcBorders>
      </w:tcPr>
    </w:tblStylePr>
  </w:style>
  <w:style w:type="table" w:styleId="ListTable2">
    <w:name w:val="List Table 2"/>
    <w:basedOn w:val="TableNormal"/>
    <w:uiPriority w:val="47"/>
    <w:rsid w:val="00B12CF2"/>
    <w:tblPr>
      <w:tblStyleRowBandSize w:val="1"/>
      <w:tblStyleColBandSize w:val="1"/>
      <w:tblBorders>
        <w:top w:val="single" w:sz="4" w:space="0" w:color="176CFF" w:themeColor="text1" w:themeTint="99"/>
        <w:bottom w:val="single" w:sz="4" w:space="0" w:color="176CFF" w:themeColor="text1" w:themeTint="99"/>
        <w:insideH w:val="single" w:sz="4" w:space="0" w:color="176C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CEFF" w:themeFill="text1" w:themeFillTint="33"/>
      </w:tcPr>
    </w:tblStylePr>
    <w:tblStylePr w:type="band1Horz">
      <w:tblPr/>
      <w:tcPr>
        <w:shd w:val="clear" w:color="auto" w:fill="B1CEFF" w:themeFill="text1" w:themeFillTint="33"/>
      </w:tcPr>
    </w:tblStylePr>
  </w:style>
  <w:style w:type="table" w:styleId="ListTable2-Accent4">
    <w:name w:val="List Table 2 Accent 4"/>
    <w:basedOn w:val="TableNormal"/>
    <w:uiPriority w:val="47"/>
    <w:rsid w:val="00B12CF2"/>
    <w:tblPr>
      <w:tblStyleRowBandSize w:val="1"/>
      <w:tblStyleColBandSize w:val="1"/>
      <w:tblBorders>
        <w:top w:val="single" w:sz="4" w:space="0" w:color="FFB75B" w:themeColor="accent4" w:themeTint="99"/>
        <w:bottom w:val="single" w:sz="4" w:space="0" w:color="FFB75B" w:themeColor="accent4" w:themeTint="99"/>
        <w:insideH w:val="single" w:sz="4" w:space="0" w:color="FFB75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C8" w:themeFill="accent4" w:themeFillTint="33"/>
      </w:tcPr>
    </w:tblStylePr>
    <w:tblStylePr w:type="band1Horz">
      <w:tblPr/>
      <w:tcPr>
        <w:shd w:val="clear" w:color="auto" w:fill="FFE7C8" w:themeFill="accent4" w:themeFillTint="33"/>
      </w:tcPr>
    </w:tblStylePr>
  </w:style>
  <w:style w:type="character" w:customStyle="1" w:styleId="QuoteChar">
    <w:name w:val="Quote Char"/>
    <w:basedOn w:val="DefaultParagraphFont"/>
    <w:link w:val="Quote"/>
    <w:uiPriority w:val="16"/>
    <w:rsid w:val="00B12CF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12CF2"/>
    <w:rPr>
      <w:b/>
      <w:b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12CF2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B12CF2"/>
    <w:rPr>
      <w:b/>
      <w:bCs/>
    </w:rPr>
  </w:style>
  <w:style w:type="table" w:styleId="GridTable4">
    <w:name w:val="Grid Table 4"/>
    <w:basedOn w:val="TableNormal"/>
    <w:uiPriority w:val="49"/>
    <w:rsid w:val="00B12CF2"/>
    <w:pPr>
      <w:spacing w:after="0"/>
    </w:pPr>
    <w:tblPr>
      <w:tblStyleRowBandSize w:val="1"/>
      <w:tblStyleColBandSize w:val="1"/>
      <w:tblBorders>
        <w:top w:val="single" w:sz="4" w:space="0" w:color="176CFF" w:themeColor="text1" w:themeTint="99"/>
        <w:left w:val="single" w:sz="4" w:space="0" w:color="176CFF" w:themeColor="text1" w:themeTint="99"/>
        <w:bottom w:val="single" w:sz="4" w:space="0" w:color="176CFF" w:themeColor="text1" w:themeTint="99"/>
        <w:right w:val="single" w:sz="4" w:space="0" w:color="176CFF" w:themeColor="text1" w:themeTint="99"/>
        <w:insideH w:val="single" w:sz="4" w:space="0" w:color="176CFF" w:themeColor="text1" w:themeTint="99"/>
        <w:insideV w:val="single" w:sz="4" w:space="0" w:color="176C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7C" w:themeColor="text1"/>
          <w:left w:val="single" w:sz="4" w:space="0" w:color="002E7C" w:themeColor="text1"/>
          <w:bottom w:val="single" w:sz="4" w:space="0" w:color="002E7C" w:themeColor="text1"/>
          <w:right w:val="single" w:sz="4" w:space="0" w:color="002E7C" w:themeColor="text1"/>
          <w:insideH w:val="nil"/>
          <w:insideV w:val="nil"/>
        </w:tcBorders>
        <w:shd w:val="clear" w:color="auto" w:fill="002E7C" w:themeFill="text1"/>
      </w:tcPr>
    </w:tblStylePr>
    <w:tblStylePr w:type="lastRow">
      <w:rPr>
        <w:b/>
        <w:bCs/>
      </w:rPr>
      <w:tblPr/>
      <w:tcPr>
        <w:tcBorders>
          <w:top w:val="double" w:sz="4" w:space="0" w:color="002E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CEFF" w:themeFill="text1" w:themeFillTint="33"/>
      </w:tcPr>
    </w:tblStylePr>
    <w:tblStylePr w:type="band1Horz">
      <w:tblPr/>
      <w:tcPr>
        <w:shd w:val="clear" w:color="auto" w:fill="B1CEFF" w:themeFill="text1" w:themeFillTint="33"/>
      </w:tcPr>
    </w:tblStylePr>
  </w:style>
  <w:style w:type="table" w:customStyle="1" w:styleId="DefaultTable">
    <w:name w:val="Default Table"/>
    <w:basedOn w:val="TableNormal"/>
    <w:uiPriority w:val="99"/>
    <w:rsid w:val="00B12CF2"/>
    <w:pPr>
      <w:spacing w:before="60" w:after="60"/>
    </w:pPr>
    <w:rPr>
      <w:sz w:val="18"/>
    </w:rPr>
    <w:tblPr>
      <w:tblBorders>
        <w:top w:val="single" w:sz="4" w:space="0" w:color="6682B1"/>
        <w:bottom w:val="single" w:sz="4" w:space="0" w:color="6682B1"/>
        <w:insideH w:val="single" w:sz="4" w:space="0" w:color="6682B1"/>
      </w:tblBorders>
      <w:tblCellMar>
        <w:left w:w="113" w:type="dxa"/>
        <w:right w:w="113" w:type="dxa"/>
      </w:tblCellMar>
    </w:tblPr>
    <w:tblStylePr w:type="firstRow">
      <w:rPr>
        <w:b/>
        <w:color w:val="FFFFFF" w:themeColor="background1"/>
      </w:rPr>
      <w:tblPr/>
      <w:tcPr>
        <w:tcBorders>
          <w:top w:val="single" w:sz="4" w:space="0" w:color="002E7C" w:themeColor="text1"/>
          <w:left w:val="nil"/>
          <w:bottom w:val="single" w:sz="4" w:space="0" w:color="002E7C" w:themeColor="text1"/>
          <w:right w:val="nil"/>
          <w:insideH w:val="nil"/>
          <w:insideV w:val="nil"/>
          <w:tl2br w:val="nil"/>
          <w:tr2bl w:val="nil"/>
        </w:tcBorders>
        <w:shd w:val="clear" w:color="auto" w:fill="002E7C" w:themeFill="text1"/>
      </w:tcPr>
    </w:tblStylePr>
  </w:style>
  <w:style w:type="paragraph" w:styleId="ListParagraph">
    <w:name w:val="List Paragraph"/>
    <w:basedOn w:val="Normal"/>
    <w:uiPriority w:val="34"/>
    <w:qFormat/>
    <w:rsid w:val="00B12CF2"/>
    <w:pPr>
      <w:ind w:left="720"/>
      <w:contextualSpacing/>
    </w:pPr>
  </w:style>
  <w:style w:type="paragraph" w:customStyle="1" w:styleId="Note">
    <w:name w:val="Note"/>
    <w:basedOn w:val="Normal"/>
    <w:uiPriority w:val="13"/>
    <w:qFormat/>
    <w:rsid w:val="00B12CF2"/>
    <w:pPr>
      <w:spacing w:after="240"/>
      <w:ind w:left="357" w:hanging="357"/>
      <w:contextualSpacing/>
    </w:pPr>
    <w:rPr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2C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C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CF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C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CF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12CF2"/>
    <w:rPr>
      <w:color w:val="808080"/>
    </w:rPr>
  </w:style>
  <w:style w:type="character" w:styleId="Strong">
    <w:name w:val="Strong"/>
    <w:basedOn w:val="DefaultParagraphFont"/>
    <w:uiPriority w:val="1"/>
    <w:rsid w:val="00B12CF2"/>
    <w:rPr>
      <w:rFonts w:asciiTheme="minorHAnsi" w:hAnsiTheme="minorHAnsi"/>
      <w:b/>
      <w:bCs/>
    </w:rPr>
  </w:style>
  <w:style w:type="paragraph" w:styleId="Date">
    <w:name w:val="Date"/>
    <w:basedOn w:val="Normal"/>
    <w:next w:val="Normal"/>
    <w:link w:val="DateChar"/>
    <w:uiPriority w:val="16"/>
    <w:rsid w:val="00B12CF2"/>
    <w:rPr>
      <w:sz w:val="24"/>
    </w:rPr>
  </w:style>
  <w:style w:type="character" w:customStyle="1" w:styleId="DateChar">
    <w:name w:val="Date Char"/>
    <w:basedOn w:val="DefaultParagraphFont"/>
    <w:link w:val="Date"/>
    <w:uiPriority w:val="16"/>
    <w:rsid w:val="00B12CF2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67FB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com/v3/__https:/login.microsoftonline.com__;!!Nd8K6TfUt9jcQpcU_mCx!4KwmFU5qDOhzEetogBclN28mfsicEpVme_0dJ6rw_53kGDreAAu1TY64yzEPJboKMc5-2_5yxIQx$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cid:image030.png@01D80C55.A7987690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cid:image030.png@01D80C55.A7987690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anta\Downloads\Bluescope_Generic%20Report_Template_v5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EAE96F6C19425C9D6A6A3C711D4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2A846-D788-4971-BA75-63CFA5159667}"/>
      </w:docPartPr>
      <w:docPartBody>
        <w:p w:rsidR="00896836" w:rsidRDefault="00CD4FBF">
          <w:pPr>
            <w:pStyle w:val="A8EAE96F6C19425C9D6A6A3C711D494C"/>
          </w:pPr>
          <w:r w:rsidRPr="00786885">
            <w:rPr>
              <w:color w:val="FFFFFF" w:themeColor="background1"/>
            </w:rPr>
            <w:t xml:space="preserve">Document </w:t>
          </w:r>
          <w:r w:rsidRPr="00786885">
            <w:rPr>
              <w:color w:val="FFFFFF" w:themeColor="background1"/>
            </w:rPr>
            <w:br/>
            <w:t>Title</w:t>
          </w:r>
        </w:p>
      </w:docPartBody>
    </w:docPart>
    <w:docPart>
      <w:docPartPr>
        <w:name w:val="4D74F3FD33964117985127400BC30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F84C4-0F05-4473-B39D-253502FEBAE0}"/>
      </w:docPartPr>
      <w:docPartBody>
        <w:p w:rsidR="00896836" w:rsidRDefault="00CD4FBF">
          <w:pPr>
            <w:pStyle w:val="4D74F3FD33964117985127400BC30E18"/>
          </w:pPr>
          <w:r w:rsidRPr="00786885">
            <w:rPr>
              <w:color w:val="FFFFFF" w:themeColor="background1"/>
            </w:rPr>
            <w:t>Subtitle</w:t>
          </w:r>
        </w:p>
      </w:docPartBody>
    </w:docPart>
    <w:docPart>
      <w:docPartPr>
        <w:name w:val="4C7B1FE0DE0A489AB8AA531BE83A4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F95BD-2264-4688-81EA-817B5404DC3E}"/>
      </w:docPartPr>
      <w:docPartBody>
        <w:p w:rsidR="00896836" w:rsidRDefault="00CD4FBF">
          <w:pPr>
            <w:pStyle w:val="4C7B1FE0DE0A489AB8AA531BE83A41F4"/>
          </w:pPr>
          <w:r w:rsidRPr="00786885">
            <w:rPr>
              <w:color w:val="FFFFFF" w:themeColor="background1"/>
            </w:rPr>
            <w:t>Date</w:t>
          </w:r>
        </w:p>
      </w:docPartBody>
    </w:docPart>
    <w:docPart>
      <w:docPartPr>
        <w:name w:val="BDBE1FEC172C4796A53ECC3D033C0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6DBE2-2A35-4BBB-998B-84D7D55B6CBF}"/>
      </w:docPartPr>
      <w:docPartBody>
        <w:p w:rsidR="00896836" w:rsidRDefault="00CD4FBF">
          <w:pPr>
            <w:pStyle w:val="BDBE1FEC172C4796A53ECC3D033C0123"/>
          </w:pPr>
          <w:r w:rsidRPr="00786885">
            <w:rPr>
              <w:color w:val="FFFFFF" w:themeColor="background1"/>
            </w:rPr>
            <w:t>Author’s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36"/>
    <w:rsid w:val="001A0BAB"/>
    <w:rsid w:val="002D4BCB"/>
    <w:rsid w:val="00516499"/>
    <w:rsid w:val="00853D71"/>
    <w:rsid w:val="00896836"/>
    <w:rsid w:val="00986929"/>
    <w:rsid w:val="00A557CE"/>
    <w:rsid w:val="00CD4FBF"/>
    <w:rsid w:val="00E8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EAE96F6C19425C9D6A6A3C711D494C">
    <w:name w:val="A8EAE96F6C19425C9D6A6A3C711D494C"/>
  </w:style>
  <w:style w:type="paragraph" w:customStyle="1" w:styleId="4D74F3FD33964117985127400BC30E18">
    <w:name w:val="4D74F3FD33964117985127400BC30E18"/>
  </w:style>
  <w:style w:type="paragraph" w:customStyle="1" w:styleId="4C7B1FE0DE0A489AB8AA531BE83A41F4">
    <w:name w:val="4C7B1FE0DE0A489AB8AA531BE83A41F4"/>
  </w:style>
  <w:style w:type="paragraph" w:customStyle="1" w:styleId="BDBE1FEC172C4796A53ECC3D033C0123">
    <w:name w:val="BDBE1FEC172C4796A53ECC3D033C0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Scope 2020">
      <a:dk1>
        <a:srgbClr val="002E7C"/>
      </a:dk1>
      <a:lt1>
        <a:sysClr val="window" lastClr="FFFFFF"/>
      </a:lt1>
      <a:dk2>
        <a:srgbClr val="000000"/>
      </a:dk2>
      <a:lt2>
        <a:srgbClr val="E7E8EC"/>
      </a:lt2>
      <a:accent1>
        <a:srgbClr val="0044B4"/>
      </a:accent1>
      <a:accent2>
        <a:srgbClr val="00B4D4"/>
      </a:accent2>
      <a:accent3>
        <a:srgbClr val="0AC84E"/>
      </a:accent3>
      <a:accent4>
        <a:srgbClr val="EE8700"/>
      </a:accent4>
      <a:accent5>
        <a:srgbClr val="F05252"/>
      </a:accent5>
      <a:accent6>
        <a:srgbClr val="3269C3"/>
      </a:accent6>
      <a:hlink>
        <a:srgbClr val="0044B4"/>
      </a:hlink>
      <a:folHlink>
        <a:srgbClr val="7F7F7F"/>
      </a:folHlink>
    </a:clrScheme>
    <a:fontScheme name="Arial Black and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91899C7A53BF4187D0DFCFFB3ABE73" ma:contentTypeVersion="11" ma:contentTypeDescription="Create a new document." ma:contentTypeScope="" ma:versionID="234ebee6e8465f24dde44de953ac951c">
  <xsd:schema xmlns:xsd="http://www.w3.org/2001/XMLSchema" xmlns:xs="http://www.w3.org/2001/XMLSchema" xmlns:p="http://schemas.microsoft.com/office/2006/metadata/properties" xmlns:ns3="c778683b-03de-4a5a-95a9-cece1893b580" xmlns:ns4="ea41af26-d399-44ae-97a5-f3abb2bb164b" targetNamespace="http://schemas.microsoft.com/office/2006/metadata/properties" ma:root="true" ma:fieldsID="f2953bd3b9aec497f398d0b7452a5215" ns3:_="" ns4:_="">
    <xsd:import namespace="c778683b-03de-4a5a-95a9-cece1893b580"/>
    <xsd:import namespace="ea41af26-d399-44ae-97a5-f3abb2bb16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8683b-03de-4a5a-95a9-cece1893b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1af26-d399-44ae-97a5-f3abb2bb1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9F70C-3D9C-4269-9B81-190F617E0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78683b-03de-4a5a-95a9-cece1893b580"/>
    <ds:schemaRef ds:uri="ea41af26-d399-44ae-97a5-f3abb2bb1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CCCBF3-4BCC-4E5A-AD6D-B01B44C0A5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658843-4B89-4DBE-B666-B1C3C7EE9F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38F5D9-0B18-4834-83CD-2BE9BDC14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Bluescope_Generic Report_Template_v5 (1)</Template>
  <TotalTime>5</TotalTime>
  <Pages>1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Bluescope Generic Report Template_v5</vt:lpstr>
    </vt:vector>
  </TitlesOfParts>
  <Manager/>
  <Company/>
  <LinksUpToDate>false</LinksUpToDate>
  <CharactersWithSpaces>7092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Bluescope Generic Report Template_v5</dc:title>
  <dc:subject/>
  <dc:creator>Tankoska, Tanya</dc:creator>
  <cp:keywords/>
  <dc:description/>
  <cp:lastModifiedBy>Lam, Judy</cp:lastModifiedBy>
  <cp:revision>3</cp:revision>
  <dcterms:created xsi:type="dcterms:W3CDTF">2022-02-07T08:59:00Z</dcterms:created>
  <dcterms:modified xsi:type="dcterms:W3CDTF">2022-02-07T09:03:00Z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ganisationalStructure">
    <vt:lpwstr/>
  </property>
  <property fmtid="{D5CDD505-2E9C-101B-9397-08002B2CF9AE}" pid="3" name="ProductOrService">
    <vt:lpwstr>27;#BlueScope|88a9e38e-1c84-4ad7-b1cc-42d8e66554c9</vt:lpwstr>
  </property>
  <property fmtid="{D5CDD505-2E9C-101B-9397-08002B2CF9AE}" pid="4" name="ContentTypeId">
    <vt:lpwstr>0x0101003A91899C7A53BF4187D0DFCFFB3ABE73</vt:lpwstr>
  </property>
  <property fmtid="{D5CDD505-2E9C-101B-9397-08002B2CF9AE}" pid="5" name="GeographicLocation">
    <vt:lpwstr/>
  </property>
  <property fmtid="{D5CDD505-2E9C-101B-9397-08002B2CF9AE}" pid="6" name="DocumentType">
    <vt:lpwstr>29;#Report|3b7804c6-3237-4eb1-9072-aac94003aca4;#37;#Word|8e885beb-8a3d-4aa0-95b9-1acb4b025a23;#5;#Templates|9b393db1-a0d8-4f5b-8aa7-c74275b5e09a</vt:lpwstr>
  </property>
  <property fmtid="{D5CDD505-2E9C-101B-9397-08002B2CF9AE}" pid="7" name="Topics">
    <vt:lpwstr/>
  </property>
</Properties>
</file>